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9C39A" w14:textId="77777777" w:rsidR="00EC0323" w:rsidRDefault="00EC032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5743"/>
      </w:tblGrid>
      <w:tr w:rsidR="00EC0323" w:rsidRPr="00DE3CD4" w14:paraId="2FF23249" w14:textId="77777777" w:rsidTr="00DE3CD4">
        <w:tc>
          <w:tcPr>
            <w:tcW w:w="11096" w:type="dxa"/>
            <w:gridSpan w:val="2"/>
            <w:shd w:val="clear" w:color="auto" w:fill="auto"/>
            <w:vAlign w:val="center"/>
          </w:tcPr>
          <w:p w14:paraId="4731B234" w14:textId="2A297A4A" w:rsidR="00EC0323" w:rsidRDefault="00357A5C" w:rsidP="00357A5C">
            <w:pPr>
              <w:ind w:left="0" w:firstLine="0"/>
              <w:rPr>
                <w:b/>
                <w:sz w:val="28"/>
                <w:szCs w:val="96"/>
              </w:rPr>
            </w:pPr>
            <w:r w:rsidRPr="00171DF0">
              <w:rPr>
                <w:b/>
                <w:sz w:val="28"/>
                <w:szCs w:val="96"/>
              </w:rPr>
              <w:t>Food Science and Nutrition</w:t>
            </w:r>
            <w:r w:rsidR="006A2527" w:rsidRPr="00171DF0">
              <w:rPr>
                <w:b/>
                <w:sz w:val="28"/>
                <w:szCs w:val="96"/>
              </w:rPr>
              <w:t xml:space="preserve"> – Summer Bridging tasks 202</w:t>
            </w:r>
            <w:r w:rsidR="000D5FDE">
              <w:rPr>
                <w:b/>
                <w:sz w:val="28"/>
                <w:szCs w:val="96"/>
              </w:rPr>
              <w:t>6</w:t>
            </w:r>
          </w:p>
          <w:p w14:paraId="588E44C3" w14:textId="77777777" w:rsidR="00C22A01" w:rsidRPr="00171DF0" w:rsidRDefault="00C22A01" w:rsidP="00357A5C">
            <w:pPr>
              <w:ind w:left="0" w:firstLine="0"/>
              <w:rPr>
                <w:b/>
                <w:sz w:val="28"/>
                <w:szCs w:val="96"/>
              </w:rPr>
            </w:pPr>
          </w:p>
          <w:p w14:paraId="64F0DECE" w14:textId="77777777" w:rsidR="00171DF0" w:rsidRDefault="00C22A01" w:rsidP="00C22A01">
            <w:pPr>
              <w:ind w:left="0" w:firstLine="0"/>
              <w:rPr>
                <w:sz w:val="24"/>
                <w:szCs w:val="96"/>
              </w:rPr>
            </w:pPr>
            <w:r>
              <w:rPr>
                <w:sz w:val="24"/>
                <w:szCs w:val="96"/>
              </w:rPr>
              <w:t xml:space="preserve">Over the next few </w:t>
            </w:r>
            <w:proofErr w:type="gramStart"/>
            <w:r>
              <w:rPr>
                <w:sz w:val="24"/>
                <w:szCs w:val="96"/>
              </w:rPr>
              <w:t>weeks</w:t>
            </w:r>
            <w:proofErr w:type="gramEnd"/>
            <w:r>
              <w:rPr>
                <w:sz w:val="24"/>
                <w:szCs w:val="96"/>
              </w:rPr>
              <w:t xml:space="preserve"> we</w:t>
            </w:r>
            <w:r w:rsidR="00171DF0" w:rsidRPr="00171DF0">
              <w:rPr>
                <w:sz w:val="24"/>
                <w:szCs w:val="96"/>
              </w:rPr>
              <w:t xml:space="preserve"> would like you to research the wide range of </w:t>
            </w:r>
            <w:r>
              <w:rPr>
                <w:sz w:val="24"/>
                <w:szCs w:val="96"/>
              </w:rPr>
              <w:t xml:space="preserve">food based </w:t>
            </w:r>
            <w:r w:rsidR="00171DF0" w:rsidRPr="00171DF0">
              <w:rPr>
                <w:sz w:val="24"/>
                <w:szCs w:val="96"/>
              </w:rPr>
              <w:t>resources that are available to you through the internet</w:t>
            </w:r>
            <w:r w:rsidR="00C61C1C">
              <w:rPr>
                <w:sz w:val="24"/>
                <w:szCs w:val="96"/>
              </w:rPr>
              <w:t>;</w:t>
            </w:r>
            <w:r w:rsidR="000F131D">
              <w:rPr>
                <w:sz w:val="24"/>
                <w:szCs w:val="96"/>
              </w:rPr>
              <w:t xml:space="preserve"> these will help you understand current trends and issues in food</w:t>
            </w:r>
            <w:r w:rsidR="00A6586E">
              <w:rPr>
                <w:sz w:val="24"/>
                <w:szCs w:val="96"/>
              </w:rPr>
              <w:t>. Please complete a</w:t>
            </w:r>
            <w:r w:rsidR="00171DF0">
              <w:rPr>
                <w:sz w:val="24"/>
                <w:szCs w:val="96"/>
              </w:rPr>
              <w:t xml:space="preserve"> reading/listening task each week and then choose a dish to make based on what you have learnt. You can </w:t>
            </w:r>
            <w:r>
              <w:rPr>
                <w:sz w:val="24"/>
                <w:szCs w:val="96"/>
              </w:rPr>
              <w:t xml:space="preserve">print this document, handwrite the points and </w:t>
            </w:r>
            <w:proofErr w:type="gramStart"/>
            <w:r>
              <w:rPr>
                <w:sz w:val="24"/>
                <w:szCs w:val="96"/>
              </w:rPr>
              <w:t>stick on</w:t>
            </w:r>
            <w:proofErr w:type="gramEnd"/>
            <w:r>
              <w:rPr>
                <w:sz w:val="24"/>
                <w:szCs w:val="96"/>
              </w:rPr>
              <w:t xml:space="preserve"> photos of your food (don’t forget to take photographs of the food you make...)</w:t>
            </w:r>
            <w:r w:rsidR="00171DF0">
              <w:rPr>
                <w:sz w:val="24"/>
                <w:szCs w:val="96"/>
              </w:rPr>
              <w:t xml:space="preserve"> or complete this document </w:t>
            </w:r>
            <w:r>
              <w:rPr>
                <w:sz w:val="24"/>
                <w:szCs w:val="96"/>
              </w:rPr>
              <w:t xml:space="preserve">on your PC/Laptop and send it your school email address </w:t>
            </w:r>
            <w:r w:rsidR="00A6586E">
              <w:rPr>
                <w:sz w:val="24"/>
                <w:szCs w:val="96"/>
              </w:rPr>
              <w:t xml:space="preserve">ready </w:t>
            </w:r>
            <w:r>
              <w:rPr>
                <w:sz w:val="24"/>
                <w:szCs w:val="96"/>
              </w:rPr>
              <w:t>to print when we are back at school. Try to really focus on the presentation of the dishes using the internet or cook books to help with ideas.</w:t>
            </w:r>
          </w:p>
          <w:p w14:paraId="07A0693E" w14:textId="77777777" w:rsidR="00C22A01" w:rsidRPr="00DE3CD4" w:rsidRDefault="00C22A01" w:rsidP="00C22A01">
            <w:pPr>
              <w:ind w:left="0" w:firstLine="0"/>
            </w:pPr>
          </w:p>
        </w:tc>
      </w:tr>
      <w:tr w:rsidR="00EC0323" w:rsidRPr="00DE3CD4" w14:paraId="3F8A734D" w14:textId="77777777" w:rsidTr="006A2527">
        <w:tc>
          <w:tcPr>
            <w:tcW w:w="5353" w:type="dxa"/>
            <w:shd w:val="clear" w:color="auto" w:fill="auto"/>
          </w:tcPr>
          <w:p w14:paraId="797FEE49" w14:textId="77777777" w:rsidR="00EC0323" w:rsidRPr="00D67CF7" w:rsidRDefault="00EC0323" w:rsidP="00DE3CD4">
            <w:pPr>
              <w:ind w:left="284"/>
              <w:rPr>
                <w:b/>
                <w:bCs/>
                <w:u w:val="single"/>
              </w:rPr>
            </w:pPr>
            <w:r w:rsidRPr="00D67CF7">
              <w:rPr>
                <w:b/>
                <w:bCs/>
                <w:color w:val="002060"/>
                <w:u w:val="single"/>
              </w:rPr>
              <w:t>Read</w:t>
            </w:r>
            <w:r w:rsidRPr="00D67CF7">
              <w:rPr>
                <w:b/>
                <w:bCs/>
                <w:u w:val="single"/>
              </w:rPr>
              <w:t xml:space="preserve"> </w:t>
            </w:r>
          </w:p>
          <w:p w14:paraId="3BE56992" w14:textId="77777777" w:rsidR="004F23D0" w:rsidRPr="00D67CF7" w:rsidRDefault="000D5FDE" w:rsidP="004F23D0">
            <w:pPr>
              <w:pStyle w:val="ListParagraph"/>
              <w:numPr>
                <w:ilvl w:val="0"/>
                <w:numId w:val="10"/>
              </w:numPr>
            </w:pPr>
            <w:hyperlink r:id="rId5" w:history="1">
              <w:r w:rsidR="0051174E" w:rsidRPr="00D67CF7">
                <w:rPr>
                  <w:rStyle w:val="Hyperlink"/>
                </w:rPr>
                <w:t>Food and Nutrition News</w:t>
              </w:r>
            </w:hyperlink>
            <w:r w:rsidR="0051174E" w:rsidRPr="00D67CF7">
              <w:t>-</w:t>
            </w:r>
            <w:r w:rsidR="0051174E" w:rsidRPr="00D67CF7">
              <w:rPr>
                <w:rStyle w:val="Emphasis"/>
                <w:rFonts w:asciiTheme="minorHAnsi" w:hAnsiTheme="minorHAnsi" w:cstheme="minorHAnsi"/>
                <w:bdr w:val="none" w:sz="0" w:space="0" w:color="auto" w:frame="1"/>
                <w:shd w:val="clear" w:color="auto" w:fill="FFFFFF"/>
              </w:rPr>
              <w:t>Food &amp; Nutrition Magazine</w:t>
            </w:r>
            <w:r w:rsidR="0051174E" w:rsidRPr="00D67CF7">
              <w:rPr>
                <w:rFonts w:asciiTheme="minorHAnsi" w:hAnsiTheme="minorHAnsi" w:cstheme="minorHAnsi"/>
                <w:shd w:val="clear" w:color="auto" w:fill="FFFFFF"/>
              </w:rPr>
              <w:t xml:space="preserve"> is published by the Academy of Nutrition and Dietetics, the world’s largest organization of food and nutrition professionals. </w:t>
            </w:r>
          </w:p>
          <w:p w14:paraId="6B0FD40A" w14:textId="77777777" w:rsidR="009609C6" w:rsidRPr="00D67CF7" w:rsidRDefault="004F23D0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D67CF7"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   Read any article that interests you</w:t>
            </w:r>
            <w:r w:rsidR="00171DF0" w:rsidRPr="00D67CF7"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and write down 3 facts:</w:t>
            </w:r>
          </w:p>
          <w:p w14:paraId="594660D8" w14:textId="77777777" w:rsidR="00171DF0" w:rsidRPr="00D67CF7" w:rsidRDefault="00171DF0" w:rsidP="00171DF0">
            <w:pPr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7BFE16CE" w14:textId="77777777" w:rsidR="00171DF0" w:rsidRPr="00D67CF7" w:rsidRDefault="00171DF0" w:rsidP="00171DF0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5DBDE2F5" w14:textId="77777777" w:rsidR="00171DF0" w:rsidRPr="00D67CF7" w:rsidRDefault="00171DF0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58B8B03D" w14:textId="77777777" w:rsidR="00171DF0" w:rsidRPr="00D67CF7" w:rsidRDefault="00171DF0" w:rsidP="00171DF0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404DE8D4" w14:textId="77777777" w:rsidR="00171DF0" w:rsidRPr="00D67CF7" w:rsidRDefault="00171DF0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07E9F099" w14:textId="77777777" w:rsidR="00171DF0" w:rsidRPr="00D67CF7" w:rsidRDefault="00171DF0" w:rsidP="00171DF0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34BFE06B" w14:textId="77777777" w:rsidR="004F23D0" w:rsidRDefault="004F23D0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4011439C" w14:textId="77777777" w:rsidR="00D67CF7" w:rsidRDefault="00D67CF7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715B903C" w14:textId="77777777" w:rsidR="00D67CF7" w:rsidRDefault="00D67CF7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60B94275" w14:textId="77777777" w:rsidR="00D67CF7" w:rsidRPr="00D67CF7" w:rsidRDefault="00D67CF7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3E377BAA" w14:textId="77777777" w:rsidR="00C22A01" w:rsidRPr="00D67CF7" w:rsidRDefault="00C22A01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718FF794" w14:textId="77777777" w:rsidR="00C22A01" w:rsidRPr="00D67CF7" w:rsidRDefault="00C22A01" w:rsidP="009609C6">
            <w:pPr>
              <w:pStyle w:val="ListParagrap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3B19EC44" w14:textId="77777777" w:rsidR="00EC0323" w:rsidRPr="00D67CF7" w:rsidRDefault="00EC0323" w:rsidP="006A2527">
            <w:pPr>
              <w:pStyle w:val="ListParagraph"/>
              <w:ind w:firstLine="0"/>
            </w:pPr>
          </w:p>
        </w:tc>
        <w:tc>
          <w:tcPr>
            <w:tcW w:w="5743" w:type="dxa"/>
            <w:shd w:val="clear" w:color="auto" w:fill="auto"/>
          </w:tcPr>
          <w:p w14:paraId="6C89BE26" w14:textId="77777777" w:rsidR="00C125B7" w:rsidRPr="00D67CF7" w:rsidRDefault="00171DF0" w:rsidP="004F23D0">
            <w:pPr>
              <w:pStyle w:val="ListParagraph"/>
              <w:ind w:left="227" w:firstLine="0"/>
              <w:rPr>
                <w:b/>
              </w:rPr>
            </w:pPr>
            <w:r w:rsidRPr="00D67CF7">
              <w:rPr>
                <w:b/>
              </w:rPr>
              <w:t>Make a dish based on the article you read</w:t>
            </w:r>
            <w:r w:rsidR="004F23D0" w:rsidRPr="00D67CF7">
              <w:rPr>
                <w:b/>
              </w:rPr>
              <w:t>. Add an image of your dish here:</w:t>
            </w:r>
          </w:p>
          <w:p w14:paraId="7B50A2A6" w14:textId="77777777" w:rsidR="004F23D0" w:rsidRPr="00D67CF7" w:rsidRDefault="004F23D0" w:rsidP="004F23D0">
            <w:pPr>
              <w:pStyle w:val="ListParagraph"/>
              <w:ind w:left="227" w:firstLine="0"/>
              <w:rPr>
                <w:b/>
              </w:rPr>
            </w:pPr>
          </w:p>
          <w:p w14:paraId="5F7CBB68" w14:textId="77777777" w:rsidR="004F23D0" w:rsidRPr="00D67CF7" w:rsidRDefault="004F23D0" w:rsidP="004F23D0">
            <w:pPr>
              <w:pStyle w:val="ListParagraph"/>
              <w:ind w:left="227" w:firstLine="0"/>
              <w:rPr>
                <w:b/>
              </w:rPr>
            </w:pPr>
          </w:p>
          <w:p w14:paraId="4F2E5D6C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40C2CD81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0C529C77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58494976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0E94119B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617423B3" w14:textId="77777777" w:rsidR="004F23D0" w:rsidRPr="00D67CF7" w:rsidRDefault="004F23D0" w:rsidP="004F23D0">
            <w:pPr>
              <w:pStyle w:val="ListParagraph"/>
              <w:ind w:left="227" w:firstLine="0"/>
            </w:pPr>
          </w:p>
        </w:tc>
      </w:tr>
      <w:tr w:rsidR="00783A6B" w:rsidRPr="00DE3CD4" w14:paraId="0B3EC55A" w14:textId="77777777" w:rsidTr="006A2527">
        <w:tc>
          <w:tcPr>
            <w:tcW w:w="5353" w:type="dxa"/>
            <w:shd w:val="clear" w:color="auto" w:fill="auto"/>
          </w:tcPr>
          <w:p w14:paraId="3D7632AE" w14:textId="77777777" w:rsidR="009609C6" w:rsidRPr="00D67CF7" w:rsidRDefault="00783A6B" w:rsidP="006709E9">
            <w:pPr>
              <w:ind w:left="284"/>
              <w:rPr>
                <w:b/>
                <w:bCs/>
                <w:u w:val="single"/>
              </w:rPr>
            </w:pPr>
            <w:r w:rsidRPr="00D67CF7">
              <w:rPr>
                <w:b/>
                <w:bCs/>
                <w:color w:val="002060"/>
                <w:u w:val="single"/>
              </w:rPr>
              <w:t>Websites</w:t>
            </w:r>
            <w:r w:rsidRPr="00D67CF7">
              <w:rPr>
                <w:b/>
                <w:bCs/>
                <w:u w:val="single"/>
              </w:rPr>
              <w:t xml:space="preserve"> </w:t>
            </w:r>
          </w:p>
          <w:p w14:paraId="7A8311A7" w14:textId="77777777" w:rsidR="009609C6" w:rsidRPr="00D67CF7" w:rsidRDefault="000D5FDE" w:rsidP="009609C6">
            <w:pPr>
              <w:pStyle w:val="ListParagraph"/>
              <w:numPr>
                <w:ilvl w:val="0"/>
                <w:numId w:val="8"/>
              </w:numPr>
              <w:shd w:val="clear" w:color="auto" w:fill="FFFFFF"/>
              <w:outlineLvl w:val="0"/>
              <w:rPr>
                <w:color w:val="0000FF"/>
                <w:u w:val="single"/>
              </w:rPr>
            </w:pPr>
            <w:hyperlink r:id="rId6" w:history="1">
              <w:r w:rsidR="009609C6" w:rsidRPr="00D67CF7">
                <w:rPr>
                  <w:rStyle w:val="Hyperlink"/>
                </w:rPr>
                <w:t>Food Matters Live</w:t>
              </w:r>
            </w:hyperlink>
            <w:r w:rsidR="009609C6" w:rsidRPr="00D67CF7">
              <w:rPr>
                <w:rStyle w:val="Hyperlink"/>
              </w:rPr>
              <w:t xml:space="preserve">- </w:t>
            </w:r>
            <w:r w:rsidR="009609C6" w:rsidRPr="00D67CF7">
              <w:rPr>
                <w:rStyle w:val="Hyperlink"/>
                <w:color w:val="auto"/>
                <w:u w:val="none"/>
              </w:rPr>
              <w:t xml:space="preserve">aims </w:t>
            </w:r>
            <w:r w:rsidR="009609C6" w:rsidRPr="00D67CF7">
              <w:rPr>
                <w:rFonts w:asciiTheme="minorHAnsi" w:hAnsiTheme="minorHAnsi" w:cstheme="minorHAnsi"/>
              </w:rPr>
              <w:t>to </w:t>
            </w:r>
            <w:r w:rsidR="009609C6" w:rsidRPr="00D67CF7">
              <w:rPr>
                <w:rStyle w:val="Strong"/>
                <w:rFonts w:asciiTheme="minorHAnsi" w:hAnsiTheme="minorHAnsi" w:cstheme="minorHAnsi"/>
                <w:b w:val="0"/>
              </w:rPr>
              <w:t>inspire a better future for food</w:t>
            </w:r>
            <w:r w:rsidR="009609C6" w:rsidRPr="00D67CF7">
              <w:rPr>
                <w:rFonts w:asciiTheme="minorHAnsi" w:hAnsiTheme="minorHAnsi" w:cstheme="minorHAnsi"/>
              </w:rPr>
              <w:t> by stimulating industry innovation, technology and people</w:t>
            </w:r>
          </w:p>
          <w:p w14:paraId="114928B6" w14:textId="77777777" w:rsidR="004F23D0" w:rsidRPr="00D67CF7" w:rsidRDefault="004F23D0" w:rsidP="004F23D0">
            <w:pPr>
              <w:pStyle w:val="ListParagraph"/>
              <w:shd w:val="clear" w:color="auto" w:fill="FFFFFF"/>
              <w:ind w:firstLine="0"/>
              <w:outlineLvl w:val="0"/>
              <w:rPr>
                <w:b/>
                <w:color w:val="000000" w:themeColor="text1"/>
              </w:rPr>
            </w:pPr>
            <w:r w:rsidRPr="00D67CF7">
              <w:rPr>
                <w:rFonts w:asciiTheme="minorHAnsi" w:hAnsiTheme="minorHAnsi" w:cstheme="minorHAnsi"/>
                <w:b/>
              </w:rPr>
              <w:t>Read ‘</w:t>
            </w:r>
            <w:r w:rsidRPr="00D67CF7">
              <w:rPr>
                <w:b/>
                <w:color w:val="000000" w:themeColor="text1"/>
              </w:rPr>
              <w:t>How does what you eat effect brain function?’</w:t>
            </w:r>
            <w:r w:rsidR="00171DF0" w:rsidRPr="00D67CF7">
              <w:rPr>
                <w:b/>
                <w:color w:val="000000" w:themeColor="text1"/>
              </w:rPr>
              <w:t xml:space="preserve"> Write down 3 facts:</w:t>
            </w:r>
          </w:p>
          <w:p w14:paraId="3EAB771A" w14:textId="77777777" w:rsidR="00171DF0" w:rsidRPr="00D67CF7" w:rsidRDefault="00171DF0" w:rsidP="004F23D0">
            <w:pPr>
              <w:pStyle w:val="ListParagraph"/>
              <w:shd w:val="clear" w:color="auto" w:fill="FFFFFF"/>
              <w:ind w:firstLine="0"/>
              <w:outlineLvl w:val="0"/>
              <w:rPr>
                <w:b/>
                <w:color w:val="0000FF"/>
                <w:u w:val="single"/>
              </w:rPr>
            </w:pPr>
          </w:p>
          <w:p w14:paraId="530507FF" w14:textId="77777777" w:rsidR="004F23D0" w:rsidRPr="00D67CF7" w:rsidRDefault="004F23D0" w:rsidP="00171DF0">
            <w:pPr>
              <w:pStyle w:val="ListParagraph"/>
              <w:numPr>
                <w:ilvl w:val="0"/>
                <w:numId w:val="8"/>
              </w:numPr>
              <w:shd w:val="clear" w:color="auto" w:fill="FFFFFF"/>
              <w:outlineLvl w:val="0"/>
              <w:rPr>
                <w:b/>
                <w:u w:val="single"/>
              </w:rPr>
            </w:pPr>
          </w:p>
          <w:p w14:paraId="03109C87" w14:textId="77777777" w:rsidR="004F23D0" w:rsidRPr="00D67CF7" w:rsidRDefault="004F23D0" w:rsidP="004F23D0">
            <w:pPr>
              <w:shd w:val="clear" w:color="auto" w:fill="FFFFFF"/>
              <w:outlineLvl w:val="0"/>
              <w:rPr>
                <w:u w:val="single"/>
              </w:rPr>
            </w:pPr>
          </w:p>
          <w:p w14:paraId="2F51A72F" w14:textId="77777777" w:rsidR="004F23D0" w:rsidRPr="00D67CF7" w:rsidRDefault="004F23D0" w:rsidP="00171DF0">
            <w:pPr>
              <w:pStyle w:val="ListParagraph"/>
              <w:numPr>
                <w:ilvl w:val="0"/>
                <w:numId w:val="8"/>
              </w:numPr>
              <w:shd w:val="clear" w:color="auto" w:fill="FFFFFF"/>
              <w:outlineLvl w:val="0"/>
              <w:rPr>
                <w:u w:val="single"/>
              </w:rPr>
            </w:pPr>
          </w:p>
          <w:p w14:paraId="6A877C22" w14:textId="77777777" w:rsidR="00171DF0" w:rsidRPr="00D67CF7" w:rsidRDefault="00171DF0" w:rsidP="00171DF0">
            <w:pPr>
              <w:shd w:val="clear" w:color="auto" w:fill="FFFFFF"/>
              <w:outlineLvl w:val="0"/>
              <w:rPr>
                <w:u w:val="single"/>
              </w:rPr>
            </w:pPr>
          </w:p>
          <w:p w14:paraId="6AB20ED3" w14:textId="77777777" w:rsidR="00171DF0" w:rsidRPr="00D67CF7" w:rsidRDefault="00171DF0" w:rsidP="00171DF0">
            <w:pPr>
              <w:pStyle w:val="ListParagraph"/>
              <w:numPr>
                <w:ilvl w:val="0"/>
                <w:numId w:val="8"/>
              </w:numPr>
              <w:shd w:val="clear" w:color="auto" w:fill="FFFFFF"/>
              <w:outlineLvl w:val="0"/>
              <w:rPr>
                <w:u w:val="single"/>
              </w:rPr>
            </w:pPr>
          </w:p>
          <w:p w14:paraId="4BEF92C3" w14:textId="77777777" w:rsidR="00171DF0" w:rsidRPr="00D67CF7" w:rsidRDefault="00171DF0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40DE2213" w14:textId="77777777" w:rsidR="00171DF0" w:rsidRPr="00D67CF7" w:rsidRDefault="00171DF0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24CE0793" w14:textId="77777777" w:rsidR="00C22A01" w:rsidRPr="00D67CF7" w:rsidRDefault="00C22A01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0F054F9F" w14:textId="77777777" w:rsidR="00C22A01" w:rsidRPr="00D67CF7" w:rsidRDefault="00C22A01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59CC4999" w14:textId="77777777" w:rsidR="00C22A01" w:rsidRPr="00D67CF7" w:rsidRDefault="00C22A01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0D304D53" w14:textId="77777777" w:rsidR="00D67CF7" w:rsidRDefault="00D67CF7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11131B5C" w14:textId="77777777" w:rsidR="000F131D" w:rsidRDefault="000F131D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250D405C" w14:textId="77777777" w:rsidR="00D67CF7" w:rsidRPr="00D67CF7" w:rsidRDefault="00D67CF7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086ADC25" w14:textId="77777777" w:rsidR="00C22A01" w:rsidRPr="00D67CF7" w:rsidRDefault="00C22A01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  <w:p w14:paraId="068C3F4D" w14:textId="77777777" w:rsidR="00171DF0" w:rsidRPr="00D67CF7" w:rsidRDefault="00171DF0" w:rsidP="00171DF0">
            <w:pPr>
              <w:shd w:val="clear" w:color="auto" w:fill="FFFFFF"/>
              <w:outlineLvl w:val="0"/>
              <w:rPr>
                <w:color w:val="0000FF"/>
                <w:u w:val="single"/>
              </w:rPr>
            </w:pPr>
          </w:p>
        </w:tc>
        <w:tc>
          <w:tcPr>
            <w:tcW w:w="5743" w:type="dxa"/>
            <w:shd w:val="clear" w:color="auto" w:fill="auto"/>
          </w:tcPr>
          <w:p w14:paraId="4D6527DE" w14:textId="77777777" w:rsidR="00C125B7" w:rsidRPr="00D67CF7" w:rsidRDefault="004F23D0" w:rsidP="00171DF0">
            <w:pPr>
              <w:ind w:left="0" w:firstLine="0"/>
              <w:rPr>
                <w:b/>
                <w:bCs/>
              </w:rPr>
            </w:pPr>
            <w:r w:rsidRPr="00D67CF7">
              <w:rPr>
                <w:b/>
                <w:bCs/>
              </w:rPr>
              <w:t>Make a dish that promotes good brain function. Add an image of you dish here:</w:t>
            </w:r>
          </w:p>
          <w:p w14:paraId="3CB740A5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5D37E157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43CCB9EC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20055B1E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08855336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7DD5F2C4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13CF333B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0EED12D0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37F767C4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29549881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  <w:p w14:paraId="2D6B5F96" w14:textId="77777777" w:rsidR="00171DF0" w:rsidRPr="00D67CF7" w:rsidRDefault="00171DF0" w:rsidP="00171DF0">
            <w:pPr>
              <w:ind w:left="0" w:firstLine="0"/>
              <w:rPr>
                <w:b/>
                <w:bCs/>
              </w:rPr>
            </w:pPr>
          </w:p>
        </w:tc>
      </w:tr>
      <w:tr w:rsidR="00783A6B" w:rsidRPr="00DE3CD4" w14:paraId="1D714131" w14:textId="77777777" w:rsidTr="006A2527">
        <w:tc>
          <w:tcPr>
            <w:tcW w:w="5353" w:type="dxa"/>
            <w:shd w:val="clear" w:color="auto" w:fill="auto"/>
          </w:tcPr>
          <w:p w14:paraId="0225C898" w14:textId="77777777" w:rsidR="009609C6" w:rsidRPr="00D67CF7" w:rsidRDefault="00783A6B" w:rsidP="009609C6">
            <w:pPr>
              <w:rPr>
                <w:b/>
                <w:bCs/>
                <w:u w:val="single"/>
              </w:rPr>
            </w:pPr>
            <w:r w:rsidRPr="00D67CF7">
              <w:rPr>
                <w:b/>
                <w:bCs/>
                <w:color w:val="002060"/>
                <w:u w:val="single"/>
              </w:rPr>
              <w:lastRenderedPageBreak/>
              <w:t>Listen</w:t>
            </w:r>
            <w:r w:rsidRPr="00D67CF7">
              <w:rPr>
                <w:b/>
                <w:bCs/>
                <w:u w:val="single"/>
              </w:rPr>
              <w:t xml:space="preserve"> </w:t>
            </w:r>
          </w:p>
          <w:p w14:paraId="7E8D19D9" w14:textId="77777777" w:rsidR="009609C6" w:rsidRPr="00D67CF7" w:rsidRDefault="000D5FDE" w:rsidP="009609C6">
            <w:pPr>
              <w:pStyle w:val="ListParagraph"/>
              <w:numPr>
                <w:ilvl w:val="0"/>
                <w:numId w:val="12"/>
              </w:numPr>
              <w:rPr>
                <w:rFonts w:cs="Calibri"/>
                <w:color w:val="282828"/>
                <w:shd w:val="clear" w:color="auto" w:fill="FFFFFF"/>
              </w:rPr>
            </w:pPr>
            <w:hyperlink r:id="rId7" w:history="1">
              <w:r w:rsidR="005B08A1" w:rsidRPr="00D67CF7">
                <w:rPr>
                  <w:rStyle w:val="Hyperlink"/>
                </w:rPr>
                <w:t>The Optimum Nutrition Podcast</w:t>
              </w:r>
            </w:hyperlink>
            <w:r w:rsidR="005B08A1" w:rsidRPr="00D67CF7">
              <w:t>-</w:t>
            </w:r>
            <w:r w:rsidR="005B08A1" w:rsidRPr="00D67CF7">
              <w:rPr>
                <w:rFonts w:cs="Calibri"/>
                <w:color w:val="282828"/>
                <w:shd w:val="clear" w:color="auto" w:fill="FFFFFF"/>
              </w:rPr>
              <w:t xml:space="preserve"> Discussing health issues in relation to nutrition</w:t>
            </w:r>
          </w:p>
          <w:p w14:paraId="0625A79A" w14:textId="77777777" w:rsidR="009609C6" w:rsidRPr="00D67CF7" w:rsidRDefault="009609C6" w:rsidP="006A2527">
            <w:pPr>
              <w:pStyle w:val="ListParagraph"/>
              <w:ind w:firstLine="0"/>
              <w:rPr>
                <w:rStyle w:val="Hyperlink"/>
              </w:rPr>
            </w:pPr>
          </w:p>
          <w:p w14:paraId="6D9B7C9C" w14:textId="77777777" w:rsidR="00FE3901" w:rsidRPr="00D67CF7" w:rsidRDefault="00604F7B" w:rsidP="006A2527">
            <w:pPr>
              <w:pStyle w:val="ListParagraph"/>
              <w:ind w:firstLine="0"/>
              <w:rPr>
                <w:b/>
                <w:bCs/>
              </w:rPr>
            </w:pPr>
            <w:r w:rsidRPr="00D67CF7">
              <w:rPr>
                <w:b/>
                <w:bCs/>
              </w:rPr>
              <w:t>Listen to one podcast</w:t>
            </w:r>
            <w:r w:rsidR="00171DF0" w:rsidRPr="00D67CF7">
              <w:rPr>
                <w:b/>
                <w:bCs/>
              </w:rPr>
              <w:t xml:space="preserve"> and write down 3 facts about it:</w:t>
            </w:r>
          </w:p>
          <w:p w14:paraId="01085952" w14:textId="77777777" w:rsidR="00604F7B" w:rsidRPr="00D67CF7" w:rsidRDefault="00604F7B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385760F4" w14:textId="77777777" w:rsidR="00604F7B" w:rsidRPr="00D67CF7" w:rsidRDefault="00604F7B" w:rsidP="00171DF0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</w:p>
          <w:p w14:paraId="0B2F3308" w14:textId="77777777" w:rsidR="00171DF0" w:rsidRPr="00D67CF7" w:rsidRDefault="00171DF0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2CC5764D" w14:textId="77777777" w:rsidR="00171DF0" w:rsidRPr="00D67CF7" w:rsidRDefault="00171DF0" w:rsidP="00171DF0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</w:p>
          <w:p w14:paraId="2E582AE3" w14:textId="77777777" w:rsidR="00171DF0" w:rsidRPr="00D67CF7" w:rsidRDefault="00171DF0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077201D0" w14:textId="77777777" w:rsidR="00171DF0" w:rsidRPr="00D67CF7" w:rsidRDefault="00171DF0" w:rsidP="00171DF0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</w:p>
          <w:p w14:paraId="3BBC36A5" w14:textId="77777777" w:rsidR="00171DF0" w:rsidRPr="00D67CF7" w:rsidRDefault="00171DF0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3E89269E" w14:textId="77777777" w:rsidR="00604F7B" w:rsidRPr="00D67CF7" w:rsidRDefault="00604F7B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2E9B4A99" w14:textId="77777777" w:rsidR="00171DF0" w:rsidRPr="00D67CF7" w:rsidRDefault="00171DF0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1689A933" w14:textId="77777777" w:rsidR="00604F7B" w:rsidRDefault="00604F7B" w:rsidP="006A2527">
            <w:pPr>
              <w:pStyle w:val="ListParagraph"/>
              <w:ind w:firstLine="0"/>
              <w:rPr>
                <w:b/>
                <w:bCs/>
              </w:rPr>
            </w:pPr>
          </w:p>
          <w:p w14:paraId="3A2CC64B" w14:textId="77777777" w:rsidR="004F3F36" w:rsidRPr="00D67CF7" w:rsidRDefault="004F3F36" w:rsidP="006A2527">
            <w:pPr>
              <w:pStyle w:val="ListParagraph"/>
              <w:ind w:firstLine="0"/>
              <w:rPr>
                <w:b/>
                <w:bCs/>
              </w:rPr>
            </w:pPr>
          </w:p>
        </w:tc>
        <w:tc>
          <w:tcPr>
            <w:tcW w:w="5743" w:type="dxa"/>
            <w:shd w:val="clear" w:color="auto" w:fill="auto"/>
          </w:tcPr>
          <w:p w14:paraId="62C010FF" w14:textId="77777777" w:rsidR="006709E9" w:rsidRPr="00D67CF7" w:rsidRDefault="004F23D0" w:rsidP="006A2527">
            <w:pPr>
              <w:pStyle w:val="ListParagraph"/>
              <w:ind w:left="227" w:firstLine="0"/>
              <w:rPr>
                <w:b/>
              </w:rPr>
            </w:pPr>
            <w:r w:rsidRPr="00D67CF7">
              <w:rPr>
                <w:b/>
              </w:rPr>
              <w:t>Make a dish that promotes good health. Add an image of your dish here:</w:t>
            </w:r>
            <w:r w:rsidR="009A6810" w:rsidRPr="00D67CF7">
              <w:rPr>
                <w:b/>
              </w:rPr>
              <w:br/>
            </w:r>
          </w:p>
          <w:p w14:paraId="7D58FA19" w14:textId="77777777" w:rsidR="004F23D0" w:rsidRPr="00D67CF7" w:rsidRDefault="004F23D0" w:rsidP="006A2527">
            <w:pPr>
              <w:pStyle w:val="ListParagraph"/>
              <w:ind w:left="227" w:firstLine="0"/>
              <w:rPr>
                <w:b/>
              </w:rPr>
            </w:pPr>
          </w:p>
          <w:p w14:paraId="597F8DC3" w14:textId="77777777" w:rsidR="004F23D0" w:rsidRPr="00D67CF7" w:rsidRDefault="004F23D0" w:rsidP="006A2527">
            <w:pPr>
              <w:pStyle w:val="ListParagraph"/>
              <w:ind w:left="227" w:firstLine="0"/>
              <w:rPr>
                <w:b/>
              </w:rPr>
            </w:pPr>
          </w:p>
          <w:p w14:paraId="0D6E5546" w14:textId="77777777" w:rsidR="004F23D0" w:rsidRPr="00D67CF7" w:rsidRDefault="004F23D0" w:rsidP="006A2527">
            <w:pPr>
              <w:pStyle w:val="ListParagraph"/>
              <w:ind w:left="227" w:firstLine="0"/>
            </w:pPr>
          </w:p>
          <w:p w14:paraId="5CCA1354" w14:textId="77777777" w:rsidR="004F23D0" w:rsidRPr="00D67CF7" w:rsidRDefault="004F23D0" w:rsidP="006A2527">
            <w:pPr>
              <w:pStyle w:val="ListParagraph"/>
              <w:ind w:left="227" w:firstLine="0"/>
            </w:pPr>
          </w:p>
          <w:p w14:paraId="4F54607F" w14:textId="77777777" w:rsidR="004F23D0" w:rsidRPr="00D67CF7" w:rsidRDefault="004F23D0" w:rsidP="006A2527">
            <w:pPr>
              <w:pStyle w:val="ListParagraph"/>
              <w:ind w:left="227" w:firstLine="0"/>
            </w:pPr>
          </w:p>
          <w:p w14:paraId="7306BFF3" w14:textId="77777777" w:rsidR="004F23D0" w:rsidRPr="00D67CF7" w:rsidRDefault="004F23D0" w:rsidP="006A2527">
            <w:pPr>
              <w:pStyle w:val="ListParagraph"/>
              <w:ind w:left="227" w:firstLine="0"/>
            </w:pPr>
          </w:p>
          <w:p w14:paraId="64FEC8FB" w14:textId="77777777" w:rsidR="004F23D0" w:rsidRPr="00D67CF7" w:rsidRDefault="004F23D0" w:rsidP="006A2527">
            <w:pPr>
              <w:pStyle w:val="ListParagraph"/>
              <w:ind w:left="227" w:firstLine="0"/>
            </w:pPr>
          </w:p>
        </w:tc>
      </w:tr>
      <w:tr w:rsidR="00783A6B" w:rsidRPr="00DE3CD4" w14:paraId="7D2CE1C3" w14:textId="77777777" w:rsidTr="006A2527">
        <w:tc>
          <w:tcPr>
            <w:tcW w:w="5353" w:type="dxa"/>
            <w:shd w:val="clear" w:color="auto" w:fill="auto"/>
          </w:tcPr>
          <w:p w14:paraId="1CDEBFE2" w14:textId="77777777" w:rsidR="00783A6B" w:rsidRPr="00D67CF7" w:rsidRDefault="00783A6B" w:rsidP="00DE3CD4">
            <w:pPr>
              <w:ind w:left="284"/>
              <w:rPr>
                <w:b/>
                <w:bCs/>
                <w:u w:val="single"/>
              </w:rPr>
            </w:pPr>
            <w:r w:rsidRPr="00D67CF7">
              <w:rPr>
                <w:b/>
                <w:bCs/>
                <w:color w:val="002060"/>
                <w:u w:val="single"/>
              </w:rPr>
              <w:t>Course</w:t>
            </w:r>
            <w:r w:rsidR="006A2527" w:rsidRPr="00D67CF7">
              <w:rPr>
                <w:b/>
                <w:bCs/>
                <w:color w:val="002060"/>
                <w:u w:val="single"/>
              </w:rPr>
              <w:t xml:space="preserve"> </w:t>
            </w:r>
          </w:p>
          <w:p w14:paraId="2873F4BB" w14:textId="77777777" w:rsidR="00783A6B" w:rsidRPr="00D67CF7" w:rsidRDefault="000D5FDE" w:rsidP="008F6AF3">
            <w:pPr>
              <w:pStyle w:val="ListParagraph"/>
              <w:numPr>
                <w:ilvl w:val="0"/>
                <w:numId w:val="16"/>
              </w:numPr>
            </w:pPr>
            <w:hyperlink r:id="rId8" w:history="1">
              <w:r w:rsidR="002B098D" w:rsidRPr="00D67CF7">
                <w:rPr>
                  <w:rStyle w:val="Hyperlink"/>
                </w:rPr>
                <w:t>Food Allergy Online Training</w:t>
              </w:r>
            </w:hyperlink>
            <w:r w:rsidR="002B098D" w:rsidRPr="00D67CF7">
              <w:t xml:space="preserve">-provided </w:t>
            </w:r>
            <w:r w:rsidR="008F6AF3" w:rsidRPr="00D67CF7">
              <w:t>free by the Food Standards Agency</w:t>
            </w:r>
            <w:r w:rsidR="00EE09B9" w:rsidRPr="00D67CF7">
              <w:rPr>
                <w:color w:val="C00000"/>
              </w:rPr>
              <w:br/>
            </w:r>
          </w:p>
          <w:p w14:paraId="0380632F" w14:textId="77777777" w:rsidR="004F23D0" w:rsidRPr="00D67CF7" w:rsidRDefault="004F23D0" w:rsidP="004F23D0">
            <w:pPr>
              <w:pStyle w:val="ListParagraph"/>
              <w:ind w:firstLine="0"/>
              <w:rPr>
                <w:b/>
              </w:rPr>
            </w:pPr>
            <w:r w:rsidRPr="00D67CF7">
              <w:rPr>
                <w:b/>
              </w:rPr>
              <w:t xml:space="preserve">Complete this free course and download the certificate </w:t>
            </w:r>
          </w:p>
          <w:p w14:paraId="6F69ACDB" w14:textId="77777777" w:rsidR="00604F7B" w:rsidRPr="00D67CF7" w:rsidRDefault="00604F7B" w:rsidP="004F23D0">
            <w:pPr>
              <w:pStyle w:val="ListParagraph"/>
              <w:ind w:firstLine="0"/>
              <w:rPr>
                <w:b/>
              </w:rPr>
            </w:pPr>
          </w:p>
          <w:p w14:paraId="441942E5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1828366B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59BC5793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29787ECA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0EA4E3CD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66C3EFD6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05D4BFB6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4DCB49DC" w14:textId="77777777" w:rsidR="00171DF0" w:rsidRPr="00D67CF7" w:rsidRDefault="00171DF0" w:rsidP="004F23D0">
            <w:pPr>
              <w:pStyle w:val="ListParagraph"/>
              <w:ind w:firstLine="0"/>
              <w:rPr>
                <w:b/>
              </w:rPr>
            </w:pPr>
          </w:p>
          <w:p w14:paraId="0ADD653A" w14:textId="77777777" w:rsidR="00604F7B" w:rsidRPr="00D67CF7" w:rsidRDefault="00604F7B" w:rsidP="004F23D0">
            <w:pPr>
              <w:pStyle w:val="ListParagraph"/>
              <w:ind w:firstLine="0"/>
              <w:rPr>
                <w:b/>
              </w:rPr>
            </w:pPr>
          </w:p>
          <w:p w14:paraId="6A810F8D" w14:textId="77777777" w:rsidR="00604F7B" w:rsidRPr="00D67CF7" w:rsidRDefault="00604F7B" w:rsidP="004F23D0">
            <w:pPr>
              <w:pStyle w:val="ListParagraph"/>
              <w:ind w:firstLine="0"/>
              <w:rPr>
                <w:b/>
              </w:rPr>
            </w:pPr>
          </w:p>
        </w:tc>
        <w:tc>
          <w:tcPr>
            <w:tcW w:w="5743" w:type="dxa"/>
            <w:shd w:val="clear" w:color="auto" w:fill="auto"/>
          </w:tcPr>
          <w:p w14:paraId="743E77E0" w14:textId="77777777" w:rsidR="00B75CB1" w:rsidRPr="00D67CF7" w:rsidRDefault="004F23D0" w:rsidP="004F23D0">
            <w:pPr>
              <w:pStyle w:val="ListParagraph"/>
              <w:ind w:left="227" w:firstLine="0"/>
              <w:rPr>
                <w:b/>
              </w:rPr>
            </w:pPr>
            <w:r w:rsidRPr="00D67CF7">
              <w:rPr>
                <w:b/>
              </w:rPr>
              <w:t>Make a d</w:t>
            </w:r>
            <w:r w:rsidR="004F3F36">
              <w:rPr>
                <w:b/>
              </w:rPr>
              <w:t xml:space="preserve">ish that is suitable for </w:t>
            </w:r>
            <w:r w:rsidR="00656B08">
              <w:rPr>
                <w:b/>
              </w:rPr>
              <w:t>an allergy sufferer</w:t>
            </w:r>
            <w:r w:rsidR="004F3F36">
              <w:rPr>
                <w:b/>
              </w:rPr>
              <w:t>, you must state the allergen</w:t>
            </w:r>
            <w:r w:rsidRPr="00D67CF7">
              <w:rPr>
                <w:b/>
              </w:rPr>
              <w:t>. Add an image of your dish here:</w:t>
            </w:r>
          </w:p>
          <w:p w14:paraId="1B89BC8C" w14:textId="77777777" w:rsidR="004F23D0" w:rsidRPr="00D67CF7" w:rsidRDefault="004F23D0" w:rsidP="004F23D0">
            <w:pPr>
              <w:pStyle w:val="ListParagraph"/>
              <w:ind w:left="227" w:firstLine="0"/>
              <w:rPr>
                <w:b/>
              </w:rPr>
            </w:pPr>
          </w:p>
          <w:p w14:paraId="0E12F731" w14:textId="77777777" w:rsidR="004F23D0" w:rsidRPr="00D67CF7" w:rsidRDefault="004F23D0" w:rsidP="004F23D0">
            <w:pPr>
              <w:pStyle w:val="ListParagraph"/>
              <w:ind w:left="227" w:firstLine="0"/>
              <w:rPr>
                <w:b/>
              </w:rPr>
            </w:pPr>
          </w:p>
          <w:p w14:paraId="08A1CC59" w14:textId="77777777" w:rsidR="004F23D0" w:rsidRPr="00D67CF7" w:rsidRDefault="004F23D0" w:rsidP="004F23D0">
            <w:pPr>
              <w:pStyle w:val="ListParagraph"/>
              <w:ind w:left="227" w:firstLine="0"/>
              <w:rPr>
                <w:b/>
              </w:rPr>
            </w:pPr>
          </w:p>
          <w:p w14:paraId="422938FD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427C26C4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2FE7F36A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7071E48C" w14:textId="77777777" w:rsidR="004F23D0" w:rsidRPr="00D67CF7" w:rsidRDefault="004F23D0" w:rsidP="004F23D0">
            <w:pPr>
              <w:pStyle w:val="ListParagraph"/>
              <w:ind w:left="227" w:firstLine="0"/>
            </w:pPr>
          </w:p>
          <w:p w14:paraId="5C59D428" w14:textId="77777777" w:rsidR="004F23D0" w:rsidRPr="00D67CF7" w:rsidRDefault="004F23D0" w:rsidP="004F23D0">
            <w:pPr>
              <w:pStyle w:val="ListParagraph"/>
              <w:ind w:left="227" w:firstLine="0"/>
            </w:pPr>
          </w:p>
        </w:tc>
      </w:tr>
      <w:tr w:rsidR="00783A6B" w:rsidRPr="00DE3CD4" w14:paraId="0CEE0FA9" w14:textId="77777777" w:rsidTr="006A2527">
        <w:tc>
          <w:tcPr>
            <w:tcW w:w="5353" w:type="dxa"/>
            <w:shd w:val="clear" w:color="auto" w:fill="auto"/>
          </w:tcPr>
          <w:p w14:paraId="3DDDF0DF" w14:textId="77777777" w:rsidR="00783A6B" w:rsidRPr="00D67CF7" w:rsidRDefault="00783A6B" w:rsidP="00DE3CD4">
            <w:pPr>
              <w:ind w:left="284"/>
              <w:rPr>
                <w:b/>
                <w:bCs/>
                <w:u w:val="single"/>
              </w:rPr>
            </w:pPr>
            <w:r w:rsidRPr="00D67CF7">
              <w:rPr>
                <w:b/>
                <w:bCs/>
                <w:color w:val="002060"/>
                <w:u w:val="single"/>
              </w:rPr>
              <w:t>Apps</w:t>
            </w:r>
            <w:r w:rsidRPr="00D67CF7">
              <w:rPr>
                <w:b/>
                <w:bCs/>
                <w:u w:val="single"/>
              </w:rPr>
              <w:t xml:space="preserve"> </w:t>
            </w:r>
          </w:p>
          <w:p w14:paraId="066E7EBF" w14:textId="77777777" w:rsidR="00293797" w:rsidRPr="00D67CF7" w:rsidRDefault="00783A6B" w:rsidP="00E938B8">
            <w:pPr>
              <w:rPr>
                <w:b/>
              </w:rPr>
            </w:pPr>
            <w:r w:rsidRPr="00D67CF7">
              <w:t xml:space="preserve"> </w:t>
            </w:r>
            <w:r w:rsidR="00EE09B9" w:rsidRPr="00D67CF7">
              <w:t xml:space="preserve">There a lots </w:t>
            </w:r>
            <w:proofErr w:type="gramStart"/>
            <w:r w:rsidR="00EE09B9" w:rsidRPr="00D67CF7">
              <w:t>of  people</w:t>
            </w:r>
            <w:proofErr w:type="gramEnd"/>
            <w:r w:rsidR="00EE09B9" w:rsidRPr="00D67CF7">
              <w:t xml:space="preserve"> a</w:t>
            </w:r>
            <w:r w:rsidR="00171DF0" w:rsidRPr="00D67CF7">
              <w:t>nd pages to follow on Instagram such as:</w:t>
            </w:r>
            <w:r w:rsidR="00EE09B9" w:rsidRPr="00D67CF7">
              <w:t xml:space="preserve"> </w:t>
            </w:r>
          </w:p>
          <w:p w14:paraId="58010FCC" w14:textId="77777777" w:rsidR="00293797" w:rsidRPr="00D67CF7" w:rsidRDefault="000D5FDE" w:rsidP="00293797">
            <w:pPr>
              <w:pStyle w:val="ListParagraph"/>
              <w:numPr>
                <w:ilvl w:val="0"/>
                <w:numId w:val="3"/>
              </w:numPr>
            </w:pPr>
            <w:hyperlink r:id="rId9" w:history="1">
              <w:r w:rsidR="00F133A6" w:rsidRPr="00D67CF7">
                <w:rPr>
                  <w:rStyle w:val="Hyperlink"/>
                </w:rPr>
                <w:t>Food Science Babe</w:t>
              </w:r>
            </w:hyperlink>
          </w:p>
          <w:p w14:paraId="3BC7D79B" w14:textId="77777777" w:rsidR="00293797" w:rsidRPr="00D67CF7" w:rsidRDefault="000D5FDE" w:rsidP="00293797">
            <w:pPr>
              <w:pStyle w:val="ListParagraph"/>
              <w:numPr>
                <w:ilvl w:val="0"/>
                <w:numId w:val="3"/>
              </w:numPr>
              <w:rPr>
                <w:lang w:val="da-DK"/>
              </w:rPr>
            </w:pPr>
            <w:hyperlink r:id="rId10" w:history="1">
              <w:r w:rsidR="00293797" w:rsidRPr="00D67CF7">
                <w:rPr>
                  <w:rStyle w:val="Hyperlink"/>
                  <w:lang w:val="da-DK"/>
                </w:rPr>
                <w:t xml:space="preserve">IFST (@institute_of_food_science) </w:t>
              </w:r>
            </w:hyperlink>
          </w:p>
          <w:p w14:paraId="7CA72E9F" w14:textId="77777777" w:rsidR="00293797" w:rsidRPr="00D67CF7" w:rsidRDefault="00E938B8" w:rsidP="00293797">
            <w:pPr>
              <w:pStyle w:val="ListParagraph"/>
              <w:numPr>
                <w:ilvl w:val="0"/>
                <w:numId w:val="3"/>
              </w:numPr>
              <w:rPr>
                <w:rStyle w:val="Hyperlink"/>
              </w:rPr>
            </w:pPr>
            <w:r w:rsidRPr="00D67CF7">
              <w:t xml:space="preserve">Food stylist- </w:t>
            </w:r>
            <w:hyperlink r:id="rId11" w:history="1">
              <w:r w:rsidRPr="00D67CF7">
                <w:rPr>
                  <w:rStyle w:val="Hyperlink"/>
                </w:rPr>
                <w:t>Judy Kim</w:t>
              </w:r>
            </w:hyperlink>
          </w:p>
          <w:p w14:paraId="34B47762" w14:textId="77777777" w:rsidR="00293797" w:rsidRPr="00D67CF7" w:rsidRDefault="00E938B8" w:rsidP="00293797">
            <w:pPr>
              <w:pStyle w:val="ListParagraph"/>
              <w:numPr>
                <w:ilvl w:val="0"/>
                <w:numId w:val="3"/>
              </w:numPr>
            </w:pPr>
            <w:r w:rsidRPr="00D67CF7">
              <w:t>Pastry chef-</w:t>
            </w:r>
            <w:hyperlink r:id="rId12" w:history="1">
              <w:r w:rsidRPr="00D67CF7">
                <w:rPr>
                  <w:rStyle w:val="Hyperlink"/>
                </w:rPr>
                <w:t>Justin Burke</w:t>
              </w:r>
            </w:hyperlink>
          </w:p>
          <w:p w14:paraId="0A54BA8E" w14:textId="77777777" w:rsidR="00604F7B" w:rsidRPr="00D67CF7" w:rsidRDefault="00604F7B" w:rsidP="00604F7B"/>
          <w:p w14:paraId="6F8585CB" w14:textId="77777777" w:rsidR="00604F7B" w:rsidRPr="00D67CF7" w:rsidRDefault="00604F7B" w:rsidP="00604F7B">
            <w:pPr>
              <w:rPr>
                <w:b/>
              </w:rPr>
            </w:pPr>
            <w:r w:rsidRPr="00D67CF7">
              <w:rPr>
                <w:b/>
              </w:rPr>
              <w:t xml:space="preserve">      Choose one to follow over the summer</w:t>
            </w:r>
            <w:r w:rsidR="00171DF0" w:rsidRPr="00D67CF7">
              <w:rPr>
                <w:b/>
              </w:rPr>
              <w:t xml:space="preserve"> and list 3 points about their page:</w:t>
            </w:r>
          </w:p>
          <w:p w14:paraId="706A9D07" w14:textId="77777777" w:rsidR="00171DF0" w:rsidRPr="00D67CF7" w:rsidRDefault="00171DF0" w:rsidP="00604F7B">
            <w:pPr>
              <w:rPr>
                <w:b/>
              </w:rPr>
            </w:pPr>
          </w:p>
          <w:p w14:paraId="4516FF1E" w14:textId="77777777" w:rsidR="00171DF0" w:rsidRPr="00D67CF7" w:rsidRDefault="00171DF0" w:rsidP="00171DF0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</w:p>
          <w:p w14:paraId="1E45F931" w14:textId="77777777" w:rsidR="00171DF0" w:rsidRPr="00D67CF7" w:rsidRDefault="00171DF0" w:rsidP="00604F7B">
            <w:pPr>
              <w:rPr>
                <w:b/>
              </w:rPr>
            </w:pPr>
          </w:p>
          <w:p w14:paraId="7D7597BA" w14:textId="77777777" w:rsidR="00171DF0" w:rsidRPr="00D67CF7" w:rsidRDefault="00171DF0" w:rsidP="00171DF0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</w:p>
          <w:p w14:paraId="234AACFD" w14:textId="77777777" w:rsidR="00171DF0" w:rsidRPr="00D67CF7" w:rsidRDefault="00171DF0" w:rsidP="00604F7B">
            <w:pPr>
              <w:rPr>
                <w:b/>
              </w:rPr>
            </w:pPr>
          </w:p>
          <w:p w14:paraId="02DB277A" w14:textId="77777777" w:rsidR="00171DF0" w:rsidRPr="00D67CF7" w:rsidRDefault="00171DF0" w:rsidP="00171DF0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</w:p>
          <w:p w14:paraId="2C862453" w14:textId="77777777" w:rsidR="00783A6B" w:rsidRPr="00D67CF7" w:rsidRDefault="00783A6B" w:rsidP="006A2527">
            <w:pPr>
              <w:pStyle w:val="ListParagraph"/>
              <w:ind w:firstLine="0"/>
            </w:pPr>
          </w:p>
        </w:tc>
        <w:tc>
          <w:tcPr>
            <w:tcW w:w="5743" w:type="dxa"/>
            <w:shd w:val="clear" w:color="auto" w:fill="auto"/>
          </w:tcPr>
          <w:p w14:paraId="312C560D" w14:textId="77777777" w:rsidR="00032AE4" w:rsidRPr="00D67CF7" w:rsidRDefault="006B21B2" w:rsidP="006A2527">
            <w:pPr>
              <w:pStyle w:val="ListParagraph"/>
              <w:ind w:firstLine="0"/>
              <w:rPr>
                <w:b/>
              </w:rPr>
            </w:pPr>
            <w:r w:rsidRPr="00D67CF7">
              <w:rPr>
                <w:b/>
              </w:rPr>
              <w:t>Make a dish inspired by the page you followed. Add an image of your dish here</w:t>
            </w:r>
            <w:r w:rsidR="00171DF0" w:rsidRPr="00D67CF7">
              <w:rPr>
                <w:b/>
              </w:rPr>
              <w:t>:</w:t>
            </w:r>
          </w:p>
        </w:tc>
      </w:tr>
    </w:tbl>
    <w:p w14:paraId="23DB7F31" w14:textId="77777777" w:rsidR="00EC0323" w:rsidRPr="00517E36" w:rsidRDefault="00EC0323">
      <w:pPr>
        <w:rPr>
          <w:sz w:val="20"/>
          <w:szCs w:val="20"/>
        </w:rPr>
      </w:pPr>
    </w:p>
    <w:p w14:paraId="36AB4881" w14:textId="77777777" w:rsidR="00EC0323" w:rsidRDefault="00EC0323" w:rsidP="00357A5C">
      <w:pPr>
        <w:ind w:left="0" w:firstLine="0"/>
      </w:pPr>
    </w:p>
    <w:sectPr w:rsidR="00EC0323" w:rsidSect="006D201B">
      <w:pgSz w:w="12240" w:h="15840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520B"/>
    <w:multiLevelType w:val="hybridMultilevel"/>
    <w:tmpl w:val="7E421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E0A37"/>
    <w:multiLevelType w:val="hybridMultilevel"/>
    <w:tmpl w:val="14042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15744"/>
    <w:multiLevelType w:val="hybridMultilevel"/>
    <w:tmpl w:val="CEEE0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F4615"/>
    <w:multiLevelType w:val="hybridMultilevel"/>
    <w:tmpl w:val="CA8CE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D166A"/>
    <w:multiLevelType w:val="hybridMultilevel"/>
    <w:tmpl w:val="FE603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D1BD4"/>
    <w:multiLevelType w:val="hybridMultilevel"/>
    <w:tmpl w:val="5B00A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57941"/>
    <w:multiLevelType w:val="hybridMultilevel"/>
    <w:tmpl w:val="5A106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17CA2"/>
    <w:multiLevelType w:val="hybridMultilevel"/>
    <w:tmpl w:val="62769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53DF7"/>
    <w:multiLevelType w:val="hybridMultilevel"/>
    <w:tmpl w:val="5B8CA6F0"/>
    <w:lvl w:ilvl="0" w:tplc="67D020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116BD"/>
    <w:multiLevelType w:val="hybridMultilevel"/>
    <w:tmpl w:val="0F92D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6027A"/>
    <w:multiLevelType w:val="hybridMultilevel"/>
    <w:tmpl w:val="9D320E86"/>
    <w:lvl w:ilvl="0" w:tplc="16E4937C">
      <w:numFmt w:val="bullet"/>
      <w:lvlText w:val="-"/>
      <w:lvlJc w:val="left"/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1" w15:restartNumberingAfterBreak="0">
    <w:nsid w:val="66DC41E4"/>
    <w:multiLevelType w:val="hybridMultilevel"/>
    <w:tmpl w:val="185244C8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67BB38E5"/>
    <w:multiLevelType w:val="hybridMultilevel"/>
    <w:tmpl w:val="B18A77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81591"/>
    <w:multiLevelType w:val="hybridMultilevel"/>
    <w:tmpl w:val="12DC0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766237"/>
    <w:multiLevelType w:val="hybridMultilevel"/>
    <w:tmpl w:val="26A6F9F2"/>
    <w:lvl w:ilvl="0" w:tplc="67D020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7C530A"/>
    <w:multiLevelType w:val="hybridMultilevel"/>
    <w:tmpl w:val="A3C07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9A35C2"/>
    <w:multiLevelType w:val="hybridMultilevel"/>
    <w:tmpl w:val="A8044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3B4726"/>
    <w:multiLevelType w:val="hybridMultilevel"/>
    <w:tmpl w:val="83FCB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E1AE1"/>
    <w:multiLevelType w:val="hybridMultilevel"/>
    <w:tmpl w:val="AB1A7822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0"/>
  </w:num>
  <w:num w:numId="5">
    <w:abstractNumId w:val="12"/>
  </w:num>
  <w:num w:numId="6">
    <w:abstractNumId w:val="11"/>
  </w:num>
  <w:num w:numId="7">
    <w:abstractNumId w:val="17"/>
  </w:num>
  <w:num w:numId="8">
    <w:abstractNumId w:val="4"/>
  </w:num>
  <w:num w:numId="9">
    <w:abstractNumId w:val="5"/>
  </w:num>
  <w:num w:numId="10">
    <w:abstractNumId w:val="6"/>
  </w:num>
  <w:num w:numId="11">
    <w:abstractNumId w:val="18"/>
  </w:num>
  <w:num w:numId="12">
    <w:abstractNumId w:val="16"/>
  </w:num>
  <w:num w:numId="13">
    <w:abstractNumId w:val="8"/>
  </w:num>
  <w:num w:numId="14">
    <w:abstractNumId w:val="14"/>
  </w:num>
  <w:num w:numId="15">
    <w:abstractNumId w:val="2"/>
  </w:num>
  <w:num w:numId="16">
    <w:abstractNumId w:val="13"/>
  </w:num>
  <w:num w:numId="17">
    <w:abstractNumId w:val="9"/>
  </w:num>
  <w:num w:numId="18">
    <w:abstractNumId w:val="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2CFB"/>
    <w:rsid w:val="00032AE4"/>
    <w:rsid w:val="0003346C"/>
    <w:rsid w:val="000805A3"/>
    <w:rsid w:val="000C577B"/>
    <w:rsid w:val="000C6306"/>
    <w:rsid w:val="000D1B2C"/>
    <w:rsid w:val="000D429E"/>
    <w:rsid w:val="000D5FDE"/>
    <w:rsid w:val="000E4C20"/>
    <w:rsid w:val="000F131D"/>
    <w:rsid w:val="0010708A"/>
    <w:rsid w:val="0012467C"/>
    <w:rsid w:val="00153A5D"/>
    <w:rsid w:val="00167198"/>
    <w:rsid w:val="00171DF0"/>
    <w:rsid w:val="001924E8"/>
    <w:rsid w:val="001937B3"/>
    <w:rsid w:val="0019651E"/>
    <w:rsid w:val="0021150B"/>
    <w:rsid w:val="00212CFC"/>
    <w:rsid w:val="002624A8"/>
    <w:rsid w:val="002827B0"/>
    <w:rsid w:val="00293797"/>
    <w:rsid w:val="00295DD1"/>
    <w:rsid w:val="002A4606"/>
    <w:rsid w:val="002B098D"/>
    <w:rsid w:val="00344F05"/>
    <w:rsid w:val="00357A5C"/>
    <w:rsid w:val="00363447"/>
    <w:rsid w:val="003A6B11"/>
    <w:rsid w:val="003D6D0B"/>
    <w:rsid w:val="003D72C4"/>
    <w:rsid w:val="00466995"/>
    <w:rsid w:val="0047096B"/>
    <w:rsid w:val="00475275"/>
    <w:rsid w:val="004F23D0"/>
    <w:rsid w:val="004F3F36"/>
    <w:rsid w:val="005057F5"/>
    <w:rsid w:val="0050739A"/>
    <w:rsid w:val="0051174E"/>
    <w:rsid w:val="00517E36"/>
    <w:rsid w:val="00546B2F"/>
    <w:rsid w:val="00564C29"/>
    <w:rsid w:val="00590041"/>
    <w:rsid w:val="005B08A1"/>
    <w:rsid w:val="00604F7B"/>
    <w:rsid w:val="00612F55"/>
    <w:rsid w:val="00624F32"/>
    <w:rsid w:val="00656B08"/>
    <w:rsid w:val="006709E9"/>
    <w:rsid w:val="00692269"/>
    <w:rsid w:val="006A2527"/>
    <w:rsid w:val="006A3389"/>
    <w:rsid w:val="006B21B2"/>
    <w:rsid w:val="006D201B"/>
    <w:rsid w:val="00783A6B"/>
    <w:rsid w:val="007B3EA1"/>
    <w:rsid w:val="007C3AAF"/>
    <w:rsid w:val="008A4F51"/>
    <w:rsid w:val="008F04CB"/>
    <w:rsid w:val="008F2C13"/>
    <w:rsid w:val="008F6AF3"/>
    <w:rsid w:val="00925FDE"/>
    <w:rsid w:val="009609C6"/>
    <w:rsid w:val="00992F73"/>
    <w:rsid w:val="009974BE"/>
    <w:rsid w:val="009A6810"/>
    <w:rsid w:val="009E3AD9"/>
    <w:rsid w:val="00A021CB"/>
    <w:rsid w:val="00A6586E"/>
    <w:rsid w:val="00A66507"/>
    <w:rsid w:val="00B75CB1"/>
    <w:rsid w:val="00B87952"/>
    <w:rsid w:val="00BA52D6"/>
    <w:rsid w:val="00BB714A"/>
    <w:rsid w:val="00BF2F9E"/>
    <w:rsid w:val="00C125B7"/>
    <w:rsid w:val="00C22A01"/>
    <w:rsid w:val="00C46344"/>
    <w:rsid w:val="00C61C1C"/>
    <w:rsid w:val="00C64D18"/>
    <w:rsid w:val="00C82B47"/>
    <w:rsid w:val="00CB7A27"/>
    <w:rsid w:val="00CE436C"/>
    <w:rsid w:val="00D67CF7"/>
    <w:rsid w:val="00D94EC7"/>
    <w:rsid w:val="00DA1B61"/>
    <w:rsid w:val="00DC63EA"/>
    <w:rsid w:val="00DD68AB"/>
    <w:rsid w:val="00DE3CD4"/>
    <w:rsid w:val="00E938B8"/>
    <w:rsid w:val="00EA091F"/>
    <w:rsid w:val="00EC0323"/>
    <w:rsid w:val="00ED229A"/>
    <w:rsid w:val="00EE09B9"/>
    <w:rsid w:val="00EF1FA1"/>
    <w:rsid w:val="00F06351"/>
    <w:rsid w:val="00F133A6"/>
    <w:rsid w:val="00F241A0"/>
    <w:rsid w:val="00F51AD9"/>
    <w:rsid w:val="00F626C5"/>
    <w:rsid w:val="00F752F9"/>
    <w:rsid w:val="00F8670E"/>
    <w:rsid w:val="00FC0ED4"/>
    <w:rsid w:val="00FC59BD"/>
    <w:rsid w:val="00FE3901"/>
    <w:rsid w:val="00FF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741F5"/>
  <w15:docId w15:val="{79C15A4C-88E6-41C8-87A2-5F6265B1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306"/>
    <w:pPr>
      <w:ind w:left="227" w:hanging="227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992F73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7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0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651E"/>
    <w:pPr>
      <w:ind w:left="720"/>
      <w:contextualSpacing/>
    </w:pPr>
  </w:style>
  <w:style w:type="character" w:styleId="Hyperlink">
    <w:name w:val="Hyperlink"/>
    <w:uiPriority w:val="99"/>
    <w:unhideWhenUsed/>
    <w:rsid w:val="003A6B11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805A3"/>
    <w:rPr>
      <w:color w:val="954F72"/>
      <w:u w:val="single"/>
    </w:rPr>
  </w:style>
  <w:style w:type="character" w:customStyle="1" w:styleId="UnresolvedMention1">
    <w:name w:val="Unresolved Mention1"/>
    <w:uiPriority w:val="99"/>
    <w:semiHidden/>
    <w:unhideWhenUsed/>
    <w:rsid w:val="00D94EC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92F7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book-title">
    <w:name w:val="book-title"/>
    <w:basedOn w:val="DefaultParagraphFont"/>
    <w:rsid w:val="00992F73"/>
  </w:style>
  <w:style w:type="character" w:customStyle="1" w:styleId="a-size-extra-large">
    <w:name w:val="a-size-extra-large"/>
    <w:basedOn w:val="DefaultParagraphFont"/>
    <w:rsid w:val="00992F73"/>
  </w:style>
  <w:style w:type="character" w:styleId="Emphasis">
    <w:name w:val="Emphasis"/>
    <w:basedOn w:val="DefaultParagraphFont"/>
    <w:uiPriority w:val="20"/>
    <w:qFormat/>
    <w:rsid w:val="0051174E"/>
    <w:rPr>
      <w:i/>
      <w:iCs/>
    </w:rPr>
  </w:style>
  <w:style w:type="character" w:styleId="Strong">
    <w:name w:val="Strong"/>
    <w:basedOn w:val="DefaultParagraphFont"/>
    <w:uiPriority w:val="22"/>
    <w:qFormat/>
    <w:rsid w:val="0051174E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74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ergytraining.food.gov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on.ac.uk/Listing/Category/podcast" TargetMode="External"/><Relationship Id="rId12" Type="http://schemas.openxmlformats.org/officeDocument/2006/relationships/hyperlink" Target="https://www.instagram.com/justinbsams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odmatterslive.com/" TargetMode="External"/><Relationship Id="rId11" Type="http://schemas.openxmlformats.org/officeDocument/2006/relationships/hyperlink" Target="https://www.instagram.com/judy.kim/?utm_source=ig_embed" TargetMode="External"/><Relationship Id="rId5" Type="http://schemas.openxmlformats.org/officeDocument/2006/relationships/hyperlink" Target="https://foodandnutrition.org/tag/news/" TargetMode="External"/><Relationship Id="rId10" Type="http://schemas.openxmlformats.org/officeDocument/2006/relationships/hyperlink" Target="https://www.instagram.com/institute_of_food_scien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foodsciencebabe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Download\2022%20Super%20Curriculum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2022 Super Curriculum TEMPLATE</Template>
  <TotalTime>51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Bridging Work</vt:lpstr>
    </vt:vector>
  </TitlesOfParts>
  <Company>Hewlett-Packard</Company>
  <LinksUpToDate>false</LinksUpToDate>
  <CharactersWithSpaces>2724</CharactersWithSpaces>
  <SharedDoc>false</SharedDoc>
  <HLinks>
    <vt:vector size="36" baseType="variant"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https://www.open.edu/openlearn/</vt:lpwstr>
      </vt:variant>
      <vt:variant>
        <vt:lpwstr/>
      </vt:variant>
      <vt:variant>
        <vt:i4>2818054</vt:i4>
      </vt:variant>
      <vt:variant>
        <vt:i4>12</vt:i4>
      </vt:variant>
      <vt:variant>
        <vt:i4>0</vt:i4>
      </vt:variant>
      <vt:variant>
        <vt:i4>5</vt:i4>
      </vt:variant>
      <vt:variant>
        <vt:lpwstr>https://www.edx.org/?utm_campaign=bs-b2c-tier1geo-brand-core&amp;utm_term=edx%20courses%20online&amp;msclkid=f01b3e674d30110e77c05cc56669e029&amp;utm_source=bing&amp;utm_medium=cpc&amp;utm_campaign=bs-b2c-BRAND-core-tier1geo&amp;utm_term=edx%20courses%20online&amp;utm_content=edx-courses</vt:lpwstr>
      </vt:variant>
      <vt:variant>
        <vt:lpwstr/>
      </vt:variant>
      <vt:variant>
        <vt:i4>5505101</vt:i4>
      </vt:variant>
      <vt:variant>
        <vt:i4>9</vt:i4>
      </vt:variant>
      <vt:variant>
        <vt:i4>0</vt:i4>
      </vt:variant>
      <vt:variant>
        <vt:i4>5</vt:i4>
      </vt:variant>
      <vt:variant>
        <vt:lpwstr>https://www.futurelearn.com/</vt:lpwstr>
      </vt:variant>
      <vt:variant>
        <vt:lpwstr/>
      </vt:variant>
      <vt:variant>
        <vt:i4>6029333</vt:i4>
      </vt:variant>
      <vt:variant>
        <vt:i4>6</vt:i4>
      </vt:variant>
      <vt:variant>
        <vt:i4>0</vt:i4>
      </vt:variant>
      <vt:variant>
        <vt:i4>5</vt:i4>
      </vt:variant>
      <vt:variant>
        <vt:lpwstr>https://www.channel4.com/programmes/unreported-world/on-demand/73583-001</vt:lpwstr>
      </vt:variant>
      <vt:variant>
        <vt:lpwstr/>
      </vt:variant>
      <vt:variant>
        <vt:i4>6029333</vt:i4>
      </vt:variant>
      <vt:variant>
        <vt:i4>3</vt:i4>
      </vt:variant>
      <vt:variant>
        <vt:i4>0</vt:i4>
      </vt:variant>
      <vt:variant>
        <vt:i4>5</vt:i4>
      </vt:variant>
      <vt:variant>
        <vt:lpwstr>https://www.channel4.com/programmes/unreported-world/on-demand/73583-001</vt:lpwstr>
      </vt:variant>
      <vt:variant>
        <vt:lpwstr/>
      </vt:variant>
      <vt:variant>
        <vt:i4>6029333</vt:i4>
      </vt:variant>
      <vt:variant>
        <vt:i4>0</vt:i4>
      </vt:variant>
      <vt:variant>
        <vt:i4>0</vt:i4>
      </vt:variant>
      <vt:variant>
        <vt:i4>5</vt:i4>
      </vt:variant>
      <vt:variant>
        <vt:lpwstr>https://www.channel4.com/programmes/unreported-world/on-demand/73583-001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Bridging Work</dc:title>
  <dc:subject>FSN</dc:subject>
  <dc:creator>Sian Gibbs</dc:creator>
  <cp:lastModifiedBy>J Wicks</cp:lastModifiedBy>
  <cp:revision>19</cp:revision>
  <dcterms:created xsi:type="dcterms:W3CDTF">2022-07-09T06:26:00Z</dcterms:created>
  <dcterms:modified xsi:type="dcterms:W3CDTF">2026-06-18T09:05:00Z</dcterms:modified>
</cp:coreProperties>
</file>