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CC6" w:rsidRDefault="00823658" w:rsidP="00567CC6">
      <w:pPr>
        <w:jc w:val="center"/>
        <w:rPr>
          <w:rFonts w:ascii="Maiandra GD" w:hAnsi="Maiandra GD"/>
          <w:sz w:val="20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5748020</wp:posOffset>
            </wp:positionH>
            <wp:positionV relativeFrom="paragraph">
              <wp:posOffset>222600</wp:posOffset>
            </wp:positionV>
            <wp:extent cx="1052313" cy="1219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13" cy="1219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87"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69245215" wp14:editId="316DDD40">
                <wp:simplePos x="0" y="0"/>
                <wp:positionH relativeFrom="column">
                  <wp:posOffset>3243339</wp:posOffset>
                </wp:positionH>
                <wp:positionV relativeFrom="paragraph">
                  <wp:posOffset>212748</wp:posOffset>
                </wp:positionV>
                <wp:extent cx="3573145" cy="2020088"/>
                <wp:effectExtent l="0" t="0" r="27305" b="184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2020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43138E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 xml:space="preserve">2.  What is God like? </w:t>
                            </w:r>
                          </w:p>
                          <w:p w:rsidR="00823658" w:rsidRDefault="00823658" w:rsidP="0043138E">
                            <w:pPr>
                              <w:spacing w:after="0" w:line="240" w:lineRule="auto"/>
                              <w:rPr>
                                <w:rFonts w:cs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 xml:space="preserve">Watch the video and make                                            notes on the traditional ideas                                                 about the nature of God and                                              the problems with these ideas. </w:t>
                            </w:r>
                          </w:p>
                          <w:p w:rsidR="00823658" w:rsidRDefault="00823658" w:rsidP="0043138E">
                            <w:pPr>
                              <w:spacing w:after="0" w:line="240" w:lineRule="auto"/>
                              <w:rPr>
                                <w:rFonts w:cstheme="minorHAnsi"/>
                                <w:sz w:val="30"/>
                                <w:szCs w:val="30"/>
                              </w:rPr>
                            </w:pPr>
                          </w:p>
                          <w:p w:rsidR="00823658" w:rsidRDefault="004345EC" w:rsidP="0043138E">
                            <w:pPr>
                              <w:spacing w:after="0" w:line="240" w:lineRule="auto"/>
                              <w:rPr>
                                <w:rFonts w:cstheme="minorHAnsi"/>
                                <w:sz w:val="30"/>
                                <w:szCs w:val="30"/>
                              </w:rPr>
                            </w:pPr>
                            <w:hyperlink r:id="rId6" w:history="1">
                              <w:r w:rsidR="00823658">
                                <w:rPr>
                                  <w:rStyle w:val="Hyperlink"/>
                                </w:rPr>
                                <w:t>https://www.youtube.com/watch?v=gs_gY1K1AMU&amp;list=PL8dPuuaLjXtNgK6MZucdYldNkMybYIHKR&amp;index=13</w:t>
                              </w:r>
                            </w:hyperlink>
                          </w:p>
                          <w:p w:rsidR="00823658" w:rsidRDefault="00823658" w:rsidP="0043138E"/>
                          <w:p w:rsidR="00823658" w:rsidRDefault="008236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452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5.4pt;margin-top:16.75pt;width:281.35pt;height:159.0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">
                <v:textbox>
                  <w:txbxContent>
                    <w:p w:rsidR="00823658" w:rsidRPr="0043138E" w:rsidRDefault="00823658" w:rsidP="0043138E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 xml:space="preserve">2.  What is God like? </w:t>
                      </w:r>
                    </w:p>
                    <w:p w:rsidR="00823658" w:rsidRDefault="00823658" w:rsidP="0043138E">
                      <w:pPr>
                        <w:spacing w:after="0" w:line="240" w:lineRule="auto"/>
                        <w:rPr>
                          <w:rFonts w:cstheme="minorHAnsi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sz w:val="30"/>
                          <w:szCs w:val="30"/>
                        </w:rPr>
                        <w:t xml:space="preserve">Watch the video and make                                            notes on the traditional ideas                                                 about the nature of God and                                              the problems with these ideas. </w:t>
                      </w:r>
                    </w:p>
                    <w:p w:rsidR="00823658" w:rsidRDefault="00823658" w:rsidP="0043138E">
                      <w:pPr>
                        <w:spacing w:after="0" w:line="240" w:lineRule="auto"/>
                        <w:rPr>
                          <w:rFonts w:cstheme="minorHAnsi"/>
                          <w:sz w:val="30"/>
                          <w:szCs w:val="30"/>
                        </w:rPr>
                      </w:pPr>
                    </w:p>
                    <w:p w:rsidR="00823658" w:rsidRDefault="004345EC" w:rsidP="0043138E">
                      <w:pPr>
                        <w:spacing w:after="0" w:line="240" w:lineRule="auto"/>
                        <w:rPr>
                          <w:rFonts w:cstheme="minorHAnsi"/>
                          <w:sz w:val="30"/>
                          <w:szCs w:val="30"/>
                        </w:rPr>
                      </w:pPr>
                      <w:hyperlink r:id="rId7" w:history="1">
                        <w:r w:rsidR="00823658">
                          <w:rPr>
                            <w:rStyle w:val="Hyperlink"/>
                          </w:rPr>
                          <w:t>https://www.youtube.com/watch?v=gs_gY1K1AMU&amp;list=PL8dPuuaLjXtNgK6MZucdYldNkMybYIHKR&amp;index=13</w:t>
                        </w:r>
                      </w:hyperlink>
                    </w:p>
                    <w:p w:rsidR="00823658" w:rsidRDefault="00823658" w:rsidP="0043138E"/>
                    <w:p w:rsidR="00823658" w:rsidRDefault="00823658"/>
                  </w:txbxContent>
                </v:textbox>
              </v:shape>
            </w:pict>
          </mc:Fallback>
        </mc:AlternateContent>
      </w:r>
      <w:r w:rsidR="00161287"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582976" behindDoc="0" locked="0" layoutInCell="1" allowOverlap="1" wp14:anchorId="02B6CD00" wp14:editId="39E338C4">
                <wp:simplePos x="0" y="0"/>
                <wp:positionH relativeFrom="column">
                  <wp:posOffset>-340688</wp:posOffset>
                </wp:positionH>
                <wp:positionV relativeFrom="paragraph">
                  <wp:posOffset>212747</wp:posOffset>
                </wp:positionV>
                <wp:extent cx="3583940" cy="2010563"/>
                <wp:effectExtent l="0" t="0" r="16510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2010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43138E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1.  Religious Experience</w:t>
                            </w:r>
                            <w:r w:rsidRPr="0043138E"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:rsidR="00823658" w:rsidRPr="00161287" w:rsidRDefault="00823658" w:rsidP="00161287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  <w:r w:rsidRPr="00161287"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Watch the video, found on the</w:t>
                            </w: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                                                  </w:t>
                            </w:r>
                            <w:r w:rsidRPr="00161287"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 link below</w:t>
                            </w: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. M</w:t>
                            </w:r>
                            <w:r w:rsidRPr="00161287"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ake </w:t>
                            </w: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notes on                                                          what religious experience is                                                   and the examples mentioned on the video. </w:t>
                            </w:r>
                          </w:p>
                          <w:p w:rsidR="00823658" w:rsidRDefault="00823658" w:rsidP="00567CC6"/>
                          <w:p w:rsidR="00823658" w:rsidRDefault="004345EC" w:rsidP="00F332E5">
                            <w:pPr>
                              <w:spacing w:after="0" w:line="240" w:lineRule="auto"/>
                            </w:pPr>
                            <w:hyperlink r:id="rId8" w:history="1">
                              <w:r w:rsidR="00823658">
                                <w:rPr>
                                  <w:rStyle w:val="Hyperlink"/>
                                </w:rPr>
                                <w:t>https://www.youtube.com/watch?v=uj-qvJLI-Ck</w:t>
                              </w:r>
                            </w:hyperlink>
                          </w:p>
                          <w:p w:rsidR="00823658" w:rsidRDefault="00823658" w:rsidP="00567C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CD00" id="_x0000_s1027" type="#_x0000_t202" style="position:absolute;left:0;text-align:left;margin-left:-26.85pt;margin-top:16.75pt;width:282.2pt;height:158.3pt;z-index:25158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">
                <v:textbox>
                  <w:txbxContent>
                    <w:p w:rsidR="00823658" w:rsidRPr="0043138E" w:rsidRDefault="00823658" w:rsidP="0043138E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1.  Religious Experience</w:t>
                      </w:r>
                      <w:r w:rsidRPr="0043138E"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:</w:t>
                      </w:r>
                    </w:p>
                    <w:p w:rsidR="00823658" w:rsidRPr="00161287" w:rsidRDefault="00823658" w:rsidP="00161287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  <w:r w:rsidRPr="00161287"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Watch the video, found on the</w:t>
                      </w: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                                                  </w:t>
                      </w:r>
                      <w:r w:rsidRPr="00161287"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 link below</w:t>
                      </w: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. M</w:t>
                      </w:r>
                      <w:r w:rsidRPr="00161287"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ake </w:t>
                      </w: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notes on                                                          what religious experience is                                                   and the examples mentioned on the video. </w:t>
                      </w:r>
                    </w:p>
                    <w:p w:rsidR="00823658" w:rsidRDefault="00823658" w:rsidP="00567CC6"/>
                    <w:p w:rsidR="00823658" w:rsidRDefault="004345EC" w:rsidP="00F332E5">
                      <w:pPr>
                        <w:spacing w:after="0" w:line="240" w:lineRule="auto"/>
                      </w:pPr>
                      <w:hyperlink r:id="rId9" w:history="1">
                        <w:r w:rsidR="00823658">
                          <w:rPr>
                            <w:rStyle w:val="Hyperlink"/>
                          </w:rPr>
                          <w:t>https://www.youtube.com/watch?v=uj-qvJLI-Ck</w:t>
                        </w:r>
                      </w:hyperlink>
                    </w:p>
                    <w:p w:rsidR="00823658" w:rsidRDefault="00823658" w:rsidP="00567CC6"/>
                  </w:txbxContent>
                </v:textbox>
              </v:shape>
            </w:pict>
          </mc:Fallback>
        </mc:AlternateContent>
      </w:r>
      <w:r w:rsidR="001612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3404388" wp14:editId="036BA941">
                <wp:simplePos x="0" y="0"/>
                <wp:positionH relativeFrom="page">
                  <wp:posOffset>-2540</wp:posOffset>
                </wp:positionH>
                <wp:positionV relativeFrom="paragraph">
                  <wp:posOffset>94900</wp:posOffset>
                </wp:positionV>
                <wp:extent cx="10753725" cy="45085"/>
                <wp:effectExtent l="0" t="0" r="2857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753725" cy="4508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782EB" id="Rectangle 13" o:spid="_x0000_s1026" style="position:absolute;margin-left:-.2pt;margin-top:7.45pt;width:846.75pt;height:3.55pt;flip:y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" strokecolor="#243f60 [1604]" strokeweight="1pt">
                <v:fill r:id="rId11" o:title="" recolor="t" rotate="t" type="tile"/>
                <w10:wrap anchorx="page"/>
              </v:rect>
            </w:pict>
          </mc:Fallback>
        </mc:AlternateContent>
      </w:r>
      <w:r w:rsidR="001612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D0580C9" wp14:editId="372A77BC">
                <wp:simplePos x="0" y="0"/>
                <wp:positionH relativeFrom="margin">
                  <wp:posOffset>-77470</wp:posOffset>
                </wp:positionH>
                <wp:positionV relativeFrom="paragraph">
                  <wp:posOffset>-329280</wp:posOffset>
                </wp:positionV>
                <wp:extent cx="6631940" cy="5429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94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3658" w:rsidRPr="00567CC6" w:rsidRDefault="00823658" w:rsidP="00567CC6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548DD4" w:themeColor="text2" w:themeTint="99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7CC6">
                              <w:rPr>
                                <w:rFonts w:ascii="Candara" w:hAnsi="Candara"/>
                                <w:b/>
                                <w:color w:val="548DD4" w:themeColor="text2" w:themeTint="99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A Level RS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548DD4" w:themeColor="text2" w:themeTint="99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YR 12- Summer Research</w:t>
                            </w:r>
                            <w:r w:rsidRPr="00567CC6">
                              <w:rPr>
                                <w:rFonts w:ascii="Candara" w:hAnsi="Candara"/>
                                <w:b/>
                                <w:color w:val="548DD4" w:themeColor="text2" w:themeTint="99"/>
                                <w:sz w:val="4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 (BHS)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80C9" id="Text Box 11" o:spid="_x0000_s1028" type="#_x0000_t202" style="position:absolute;left:0;text-align:left;margin-left:-6.1pt;margin-top:-25.95pt;width:522.2pt;height:42.75pt;z-index:25158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" filled="f" stroked="f">
                <v:textbox>
                  <w:txbxContent>
                    <w:p w:rsidR="00823658" w:rsidRPr="00567CC6" w:rsidRDefault="00823658" w:rsidP="00567CC6">
                      <w:pPr>
                        <w:jc w:val="center"/>
                        <w:rPr>
                          <w:rFonts w:ascii="Candara" w:hAnsi="Candara"/>
                          <w:b/>
                          <w:color w:val="548DD4" w:themeColor="text2" w:themeTint="99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67CC6">
                        <w:rPr>
                          <w:rFonts w:ascii="Candara" w:hAnsi="Candara"/>
                          <w:b/>
                          <w:color w:val="548DD4" w:themeColor="text2" w:themeTint="99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A Level RS </w:t>
                      </w:r>
                      <w:r>
                        <w:rPr>
                          <w:rFonts w:ascii="Candara" w:hAnsi="Candara"/>
                          <w:b/>
                          <w:color w:val="548DD4" w:themeColor="text2" w:themeTint="99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YR 12- Summer Research</w:t>
                      </w:r>
                      <w:r w:rsidRPr="00567CC6">
                        <w:rPr>
                          <w:rFonts w:ascii="Candara" w:hAnsi="Candara"/>
                          <w:b/>
                          <w:color w:val="548DD4" w:themeColor="text2" w:themeTint="99"/>
                          <w:sz w:val="4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 (BHS)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67CC6" w:rsidRDefault="00823658" w:rsidP="00567CC6">
      <w:pPr>
        <w:jc w:val="center"/>
        <w:rPr>
          <w:rFonts w:ascii="Maiandra GD" w:hAnsi="Maiandra GD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2097339</wp:posOffset>
            </wp:positionH>
            <wp:positionV relativeFrom="paragraph">
              <wp:posOffset>7839</wp:posOffset>
            </wp:positionV>
            <wp:extent cx="1081886" cy="872359"/>
            <wp:effectExtent l="0" t="0" r="444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86" cy="872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87" w:rsidRDefault="00161287" w:rsidP="00161287">
      <w:pPr>
        <w:jc w:val="center"/>
        <w:rPr>
          <w:rFonts w:ascii="Maiandra GD" w:hAnsi="Maiandra GD"/>
          <w:sz w:val="20"/>
        </w:rPr>
      </w:pPr>
    </w:p>
    <w:p w:rsidR="00161287" w:rsidRDefault="00161287" w:rsidP="00161287">
      <w:pPr>
        <w:jc w:val="center"/>
        <w:rPr>
          <w:rFonts w:ascii="Maiandra GD" w:hAnsi="Maiandra GD"/>
          <w:sz w:val="20"/>
        </w:rPr>
      </w:pPr>
    </w:p>
    <w:p w:rsidR="00161287" w:rsidRDefault="00161287"/>
    <w:p w:rsidR="00161287" w:rsidRPr="00161287" w:rsidRDefault="00161287" w:rsidP="00161287"/>
    <w:p w:rsidR="00161287" w:rsidRPr="00161287" w:rsidRDefault="00161287" w:rsidP="00161287">
      <w:r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13BA53B" wp14:editId="083E91CB">
                <wp:simplePos x="0" y="0"/>
                <wp:positionH relativeFrom="column">
                  <wp:posOffset>-340688</wp:posOffset>
                </wp:positionH>
                <wp:positionV relativeFrom="paragraph">
                  <wp:posOffset>369000</wp:posOffset>
                </wp:positionV>
                <wp:extent cx="3583940" cy="1944413"/>
                <wp:effectExtent l="0" t="0" r="16510" b="177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1944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16128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3.  The Problem of Evil</w:t>
                            </w:r>
                            <w:r w:rsidRPr="0043138E"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:rsidR="00823658" w:rsidRDefault="00823658" w:rsidP="00161287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Watch the video (link below) and </w:t>
                            </w:r>
                            <w:r w:rsidR="00F53D23"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explain what the ‘Problem of Evil’ is. </w:t>
                            </w:r>
                            <w:r w:rsidR="00F53D23"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What is a theodicy and which is the </w:t>
                            </w:r>
                            <w:r w:rsidR="00F53D23"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most popular theodicy? What is the main problem for this theodicy?</w:t>
                            </w:r>
                          </w:p>
                          <w:p w:rsidR="00823658" w:rsidRPr="00F332E5" w:rsidRDefault="00823658" w:rsidP="00161287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"/>
                                <w:szCs w:val="30"/>
                              </w:rPr>
                            </w:pPr>
                          </w:p>
                          <w:p w:rsidR="00823658" w:rsidRDefault="004345EC" w:rsidP="00161287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  <w:hyperlink r:id="rId13" w:history="1">
                              <w:r w:rsidR="00823658">
                                <w:rPr>
                                  <w:rStyle w:val="Hyperlink"/>
                                </w:rPr>
                                <w:t>https://www.youtube.com/watch?v=9AzNEG1GB-k&amp;list=PL8dPuuaLjXtNgK6MZucdYldNkMybYIHKR&amp;index=14</w:t>
                              </w:r>
                            </w:hyperlink>
                            <w:r w:rsidR="00823658">
                              <w:t xml:space="preserve"> </w:t>
                            </w:r>
                            <w:r w:rsidR="00823658"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 </w:t>
                            </w:r>
                          </w:p>
                          <w:p w:rsidR="00823658" w:rsidRDefault="00823658" w:rsidP="00161287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</w:p>
                          <w:p w:rsidR="00823658" w:rsidRDefault="00823658" w:rsidP="001612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A53B" id="_x0000_s1029" type="#_x0000_t202" style="position:absolute;margin-left:-26.85pt;margin-top:29.05pt;width:282.2pt;height:153.1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">
                <v:textbox>
                  <w:txbxContent>
                    <w:p w:rsidR="00823658" w:rsidRPr="0043138E" w:rsidRDefault="00823658" w:rsidP="00161287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3.  The Problem of Evil</w:t>
                      </w:r>
                      <w:r w:rsidRPr="0043138E"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:</w:t>
                      </w:r>
                    </w:p>
                    <w:p w:rsidR="00823658" w:rsidRDefault="00823658" w:rsidP="00161287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Watch the video (link below) and </w:t>
                      </w:r>
                      <w:r w:rsidR="00F53D23"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                                       </w:t>
                      </w: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explain what the ‘Problem of Evil’ is. </w:t>
                      </w:r>
                      <w:r w:rsidR="00F53D23"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                           </w:t>
                      </w: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What is a theodicy and which is the </w:t>
                      </w:r>
                      <w:r w:rsidR="00F53D23"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                             </w:t>
                      </w: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most popular theodicy? What is the main problem for this theodicy?</w:t>
                      </w:r>
                    </w:p>
                    <w:p w:rsidR="00823658" w:rsidRPr="00F332E5" w:rsidRDefault="00823658" w:rsidP="00161287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"/>
                          <w:szCs w:val="30"/>
                        </w:rPr>
                      </w:pPr>
                    </w:p>
                    <w:p w:rsidR="00823658" w:rsidRDefault="004345EC" w:rsidP="00161287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  <w:hyperlink r:id="rId14" w:history="1">
                        <w:r w:rsidR="00823658">
                          <w:rPr>
                            <w:rStyle w:val="Hyperlink"/>
                          </w:rPr>
                          <w:t>https://www.youtube.com/watch?v=9AzNEG1GB-k&amp;list=PL8dPuuaLjXtNgK6MZucdYldNkMybYIHKR&amp;index=14</w:t>
                        </w:r>
                      </w:hyperlink>
                      <w:r w:rsidR="00823658">
                        <w:t xml:space="preserve"> </w:t>
                      </w:r>
                      <w:r w:rsidR="00823658"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 </w:t>
                      </w:r>
                    </w:p>
                    <w:p w:rsidR="00823658" w:rsidRDefault="00823658" w:rsidP="00161287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</w:p>
                    <w:p w:rsidR="00823658" w:rsidRDefault="00823658" w:rsidP="00161287"/>
                  </w:txbxContent>
                </v:textbox>
              </v:shape>
            </w:pict>
          </mc:Fallback>
        </mc:AlternateContent>
      </w:r>
    </w:p>
    <w:p w:rsidR="00161287" w:rsidRPr="00161287" w:rsidRDefault="00F53D23" w:rsidP="00161287">
      <w:r>
        <w:rPr>
          <w:noProof/>
          <w:lang w:eastAsia="en-GB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2581188</wp:posOffset>
            </wp:positionH>
            <wp:positionV relativeFrom="paragraph">
              <wp:posOffset>130503</wp:posOffset>
            </wp:positionV>
            <wp:extent cx="604038" cy="887438"/>
            <wp:effectExtent l="0" t="0" r="571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77" cy="89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658">
        <w:rPr>
          <w:noProof/>
          <w:lang w:eastAsia="en-GB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6080475</wp:posOffset>
            </wp:positionH>
            <wp:positionV relativeFrom="paragraph">
              <wp:posOffset>95885</wp:posOffset>
            </wp:positionV>
            <wp:extent cx="636864" cy="84082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64" cy="84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87"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636BC58D" wp14:editId="3886A3E4">
                <wp:simplePos x="0" y="0"/>
                <wp:positionH relativeFrom="column">
                  <wp:posOffset>3243339</wp:posOffset>
                </wp:positionH>
                <wp:positionV relativeFrom="paragraph">
                  <wp:posOffset>46421</wp:posOffset>
                </wp:positionV>
                <wp:extent cx="3573145" cy="1944370"/>
                <wp:effectExtent l="0" t="0" r="27305" b="1778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16128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4.  St. Thomas Aquinas:</w:t>
                            </w: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  <w:rPr>
                                <w:rFonts w:cs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>Watch the video and explain…</w:t>
                            </w:r>
                          </w:p>
                          <w:p w:rsidR="00823658" w:rsidRPr="009C5304" w:rsidRDefault="00823658" w:rsidP="00F332E5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  <w:rPr>
                                <w:rFonts w:cs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>Who was Aquinas?</w:t>
                            </w: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  <w:rPr>
                                <w:rFonts w:cs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theme="minorHAnsi"/>
                                <w:sz w:val="30"/>
                                <w:szCs w:val="30"/>
                              </w:rPr>
                              <w:t xml:space="preserve">What are his main ‘Five Arguments’ for the existence of God? </w:t>
                            </w:r>
                          </w:p>
                          <w:p w:rsidR="00823658" w:rsidRPr="009C5304" w:rsidRDefault="00823658" w:rsidP="00F332E5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823658" w:rsidRPr="00601BAF" w:rsidRDefault="004345EC" w:rsidP="00F332E5">
                            <w:pPr>
                              <w:spacing w:after="0" w:line="240" w:lineRule="auto"/>
                              <w:rPr>
                                <w:rFonts w:cstheme="minorHAnsi"/>
                                <w:sz w:val="30"/>
                                <w:szCs w:val="30"/>
                              </w:rPr>
                            </w:pPr>
                            <w:hyperlink r:id="rId17" w:history="1">
                              <w:r w:rsidR="00823658">
                                <w:rPr>
                                  <w:rStyle w:val="Hyperlink"/>
                                </w:rPr>
                                <w:t>https://www.youtube.com/watch?v=Mz_iGGGMddw</w:t>
                              </w:r>
                            </w:hyperlink>
                          </w:p>
                          <w:p w:rsidR="00823658" w:rsidRDefault="00823658" w:rsidP="001612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C58D" id="_x0000_s1030" type="#_x0000_t202" style="position:absolute;margin-left:255.4pt;margin-top:3.65pt;width:281.35pt;height:153.1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">
                <v:textbox>
                  <w:txbxContent>
                    <w:p w:rsidR="00823658" w:rsidRPr="0043138E" w:rsidRDefault="00823658" w:rsidP="00161287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4.  St. Thomas Aquinas:</w:t>
                      </w:r>
                    </w:p>
                    <w:p w:rsidR="00823658" w:rsidRDefault="00823658" w:rsidP="00F332E5">
                      <w:pPr>
                        <w:spacing w:after="0" w:line="240" w:lineRule="auto"/>
                        <w:rPr>
                          <w:rFonts w:cstheme="minorHAnsi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sz w:val="30"/>
                          <w:szCs w:val="30"/>
                        </w:rPr>
                        <w:t>Watch the video and explain…</w:t>
                      </w:r>
                    </w:p>
                    <w:p w:rsidR="00823658" w:rsidRPr="009C5304" w:rsidRDefault="00823658" w:rsidP="00F332E5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:rsidR="00823658" w:rsidRDefault="00823658" w:rsidP="00F332E5">
                      <w:pPr>
                        <w:spacing w:after="0" w:line="240" w:lineRule="auto"/>
                        <w:rPr>
                          <w:rFonts w:cstheme="minorHAnsi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sz w:val="30"/>
                          <w:szCs w:val="30"/>
                        </w:rPr>
                        <w:t>Who was Aquinas?</w:t>
                      </w:r>
                    </w:p>
                    <w:p w:rsidR="00823658" w:rsidRDefault="00823658" w:rsidP="00F332E5">
                      <w:pPr>
                        <w:spacing w:after="0" w:line="240" w:lineRule="auto"/>
                        <w:rPr>
                          <w:rFonts w:cstheme="minorHAnsi"/>
                          <w:sz w:val="30"/>
                          <w:szCs w:val="30"/>
                        </w:rPr>
                      </w:pPr>
                      <w:r>
                        <w:rPr>
                          <w:rFonts w:cstheme="minorHAnsi"/>
                          <w:sz w:val="30"/>
                          <w:szCs w:val="30"/>
                        </w:rPr>
                        <w:t xml:space="preserve">What are his main ‘Five Arguments’ for the existence of God? </w:t>
                      </w:r>
                    </w:p>
                    <w:p w:rsidR="00823658" w:rsidRPr="009C5304" w:rsidRDefault="00823658" w:rsidP="00F332E5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:rsidR="00823658" w:rsidRPr="00601BAF" w:rsidRDefault="004345EC" w:rsidP="00F332E5">
                      <w:pPr>
                        <w:spacing w:after="0" w:line="240" w:lineRule="auto"/>
                        <w:rPr>
                          <w:rFonts w:cstheme="minorHAnsi"/>
                          <w:sz w:val="30"/>
                          <w:szCs w:val="30"/>
                        </w:rPr>
                      </w:pPr>
                      <w:hyperlink r:id="rId18" w:history="1">
                        <w:r w:rsidR="00823658">
                          <w:rPr>
                            <w:rStyle w:val="Hyperlink"/>
                          </w:rPr>
                          <w:t>https://www.youtube.com/watch?v=Mz_iGGGMddw</w:t>
                        </w:r>
                      </w:hyperlink>
                    </w:p>
                    <w:p w:rsidR="00823658" w:rsidRDefault="00823658" w:rsidP="00161287"/>
                  </w:txbxContent>
                </v:textbox>
              </v:shape>
            </w:pict>
          </mc:Fallback>
        </mc:AlternateContent>
      </w:r>
    </w:p>
    <w:p w:rsidR="00161287" w:rsidRPr="00161287" w:rsidRDefault="00161287" w:rsidP="00161287"/>
    <w:p w:rsidR="00161287" w:rsidRPr="00161287" w:rsidRDefault="00161287" w:rsidP="00161287"/>
    <w:p w:rsidR="00161287" w:rsidRPr="00161287" w:rsidRDefault="00161287" w:rsidP="00161287"/>
    <w:p w:rsidR="00161287" w:rsidRPr="00161287" w:rsidRDefault="00161287" w:rsidP="00161287"/>
    <w:p w:rsidR="00161287" w:rsidRPr="00161287" w:rsidRDefault="00161287" w:rsidP="00161287">
      <w:r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419A33B0" wp14:editId="53BDC7E5">
                <wp:simplePos x="0" y="0"/>
                <wp:positionH relativeFrom="column">
                  <wp:posOffset>-340360</wp:posOffset>
                </wp:positionH>
                <wp:positionV relativeFrom="paragraph">
                  <wp:posOffset>373030</wp:posOffset>
                </wp:positionV>
                <wp:extent cx="3583940" cy="1933575"/>
                <wp:effectExtent l="0" t="0" r="16510" b="2857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16128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5.  Reasons to believe in God</w:t>
                            </w:r>
                            <w:r w:rsidRPr="0043138E"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Watch the video and make notes                               on reasons why people believe in                             God. Focus mostly on religious                      experiences.</w:t>
                            </w: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</w:p>
                          <w:p w:rsidR="00823658" w:rsidRDefault="004345EC" w:rsidP="00F332E5">
                            <w:pPr>
                              <w:spacing w:after="0" w:line="240" w:lineRule="auto"/>
                            </w:pPr>
                            <w:hyperlink r:id="rId19" w:history="1">
                              <w:r w:rsidR="00823658">
                                <w:rPr>
                                  <w:rStyle w:val="Hyperlink"/>
                                </w:rPr>
                                <w:t>https://www.youtube.com/watch?v=uNmrIM4Dl3U</w:t>
                              </w:r>
                            </w:hyperlink>
                            <w:r w:rsidR="00823658">
                              <w:t xml:space="preserve"> </w:t>
                            </w:r>
                          </w:p>
                          <w:p w:rsidR="00823658" w:rsidRDefault="00823658" w:rsidP="001612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33B0" id="_x0000_s1031" type="#_x0000_t202" style="position:absolute;margin-left:-26.8pt;margin-top:29.35pt;width:282.2pt;height:152.2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">
                <v:textbox>
                  <w:txbxContent>
                    <w:p w:rsidR="00823658" w:rsidRPr="0043138E" w:rsidRDefault="00823658" w:rsidP="00161287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5.  Reasons to believe in God</w:t>
                      </w:r>
                      <w:r w:rsidRPr="0043138E"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:</w:t>
                      </w:r>
                    </w:p>
                    <w:p w:rsidR="00823658" w:rsidRDefault="00823658" w:rsidP="00F332E5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Watch the video and make notes                               on reasons why people believe in                             God. Focus mostly on religious                      experiences.</w:t>
                      </w:r>
                    </w:p>
                    <w:p w:rsidR="00823658" w:rsidRDefault="00823658" w:rsidP="00F332E5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</w:p>
                    <w:p w:rsidR="00823658" w:rsidRDefault="004345EC" w:rsidP="00F332E5">
                      <w:pPr>
                        <w:spacing w:after="0" w:line="240" w:lineRule="auto"/>
                      </w:pPr>
                      <w:hyperlink r:id="rId20" w:history="1">
                        <w:r w:rsidR="00823658">
                          <w:rPr>
                            <w:rStyle w:val="Hyperlink"/>
                          </w:rPr>
                          <w:t>https://www.youtube.com/watch?v=uNmrIM4Dl3U</w:t>
                        </w:r>
                      </w:hyperlink>
                      <w:r w:rsidR="00823658">
                        <w:t xml:space="preserve"> </w:t>
                      </w:r>
                    </w:p>
                    <w:p w:rsidR="00823658" w:rsidRDefault="00823658" w:rsidP="00161287"/>
                  </w:txbxContent>
                </v:textbox>
              </v:shape>
            </w:pict>
          </mc:Fallback>
        </mc:AlternateContent>
      </w:r>
    </w:p>
    <w:p w:rsidR="00161287" w:rsidRPr="00161287" w:rsidRDefault="00573FAD" w:rsidP="00161287">
      <w:r>
        <w:rPr>
          <w:noProof/>
          <w:lang w:eastAsia="en-GB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2161890</wp:posOffset>
            </wp:positionH>
            <wp:positionV relativeFrom="paragraph">
              <wp:posOffset>104140</wp:posOffset>
            </wp:positionV>
            <wp:extent cx="1113043" cy="131548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" t="2517" r="5695" b="4743"/>
                    <a:stretch/>
                  </pic:blipFill>
                  <pic:spPr bwMode="auto">
                    <a:xfrm>
                      <a:off x="0" y="0"/>
                      <a:ext cx="1113043" cy="13154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87"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419A33B0" wp14:editId="53BDC7E5">
                <wp:simplePos x="0" y="0"/>
                <wp:positionH relativeFrom="column">
                  <wp:posOffset>3232785</wp:posOffset>
                </wp:positionH>
                <wp:positionV relativeFrom="paragraph">
                  <wp:posOffset>50450</wp:posOffset>
                </wp:positionV>
                <wp:extent cx="3583940" cy="1933575"/>
                <wp:effectExtent l="0" t="0" r="1651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16128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6.  Religious Experiences</w:t>
                            </w:r>
                            <w:r w:rsidRPr="0043138E"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Research the religious experiences of either Nicky Cruz; Joseph Smith or Yusaf Islam.</w:t>
                            </w: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Find out about the nature of the                      experience, what happened and                           the effect it had.</w:t>
                            </w:r>
                          </w:p>
                          <w:p w:rsidR="00823658" w:rsidRDefault="00823658" w:rsidP="001612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33B0" id="_x0000_s1032" type="#_x0000_t202" style="position:absolute;margin-left:254.55pt;margin-top:3.95pt;width:282.2pt;height:152.2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">
                <v:textbox>
                  <w:txbxContent>
                    <w:p w:rsidR="00823658" w:rsidRPr="0043138E" w:rsidRDefault="00823658" w:rsidP="00161287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6.  Religious Experiences</w:t>
                      </w:r>
                      <w:r w:rsidRPr="0043138E"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:</w:t>
                      </w:r>
                    </w:p>
                    <w:p w:rsidR="00823658" w:rsidRDefault="00823658" w:rsidP="00F332E5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Research the religious experiences of either Nicky Cruz; Joseph Smith or Yusaf Islam.</w:t>
                      </w:r>
                    </w:p>
                    <w:p w:rsidR="00823658" w:rsidRDefault="00823658" w:rsidP="00F332E5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</w:p>
                    <w:p w:rsidR="00823658" w:rsidRDefault="00823658" w:rsidP="00F332E5">
                      <w:pPr>
                        <w:spacing w:after="0" w:line="240" w:lineRule="auto"/>
                      </w:pP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Find out about the nature of the                      experience, what happened and                           the effect it had.</w:t>
                      </w:r>
                    </w:p>
                    <w:p w:rsidR="00823658" w:rsidRDefault="00823658" w:rsidP="00161287"/>
                  </w:txbxContent>
                </v:textbox>
              </v:shape>
            </w:pict>
          </mc:Fallback>
        </mc:AlternateContent>
      </w:r>
    </w:p>
    <w:p w:rsidR="00161287" w:rsidRPr="00161287" w:rsidRDefault="00F53D23" w:rsidP="00161287">
      <w:r>
        <w:rPr>
          <w:noProof/>
          <w:lang w:eastAsia="en-GB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2329808</wp:posOffset>
            </wp:positionH>
            <wp:positionV relativeFrom="paragraph">
              <wp:posOffset>12744</wp:posOffset>
            </wp:positionV>
            <wp:extent cx="818478" cy="830317"/>
            <wp:effectExtent l="0" t="0" r="127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05" cy="84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87" w:rsidRPr="00161287" w:rsidRDefault="00823658" w:rsidP="00161287">
      <w:r>
        <w:rPr>
          <w:noProof/>
          <w:lang w:eastAsia="en-GB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5944498</wp:posOffset>
            </wp:positionH>
            <wp:positionV relativeFrom="paragraph">
              <wp:posOffset>158842</wp:posOffset>
            </wp:positionV>
            <wp:extent cx="825806" cy="11274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623" cy="113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287" w:rsidRPr="00161287" w:rsidRDefault="00161287" w:rsidP="00161287"/>
    <w:p w:rsidR="00161287" w:rsidRPr="00161287" w:rsidRDefault="00161287" w:rsidP="00161287"/>
    <w:p w:rsidR="00161287" w:rsidRPr="00161287" w:rsidRDefault="00161287" w:rsidP="00161287">
      <w:r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19A33B0" wp14:editId="53BDC7E5">
                <wp:simplePos x="0" y="0"/>
                <wp:positionH relativeFrom="column">
                  <wp:posOffset>-340688</wp:posOffset>
                </wp:positionH>
                <wp:positionV relativeFrom="paragraph">
                  <wp:posOffset>370008</wp:posOffset>
                </wp:positionV>
                <wp:extent cx="3605048" cy="1891862"/>
                <wp:effectExtent l="0" t="0" r="14605" b="1333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5048" cy="1891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16128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7.  Read Sophie’s World, Jostein Gaarder</w:t>
                            </w:r>
                            <w:r w:rsidRPr="0043138E"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This is a great fictional novel that is a nice easy read and a really good introduction to the history and development of                                      philosophy. Don’t get it mixed up                                        with Sophie’s Choice which is a                                   harrowing true story during the                         Holocaust.</w:t>
                            </w:r>
                          </w:p>
                          <w:p w:rsidR="00823658" w:rsidRDefault="00823658" w:rsidP="001612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33B0" id="_x0000_s1033" type="#_x0000_t202" style="position:absolute;margin-left:-26.85pt;margin-top:29.15pt;width:283.85pt;height:148.9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">
                <v:textbox>
                  <w:txbxContent>
                    <w:p w:rsidR="00823658" w:rsidRPr="0043138E" w:rsidRDefault="00823658" w:rsidP="00161287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7.  Read Sophie’s World, Jostein Gaarder</w:t>
                      </w:r>
                      <w:r w:rsidRPr="0043138E"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:</w:t>
                      </w:r>
                    </w:p>
                    <w:p w:rsidR="00823658" w:rsidRDefault="00823658" w:rsidP="00F332E5">
                      <w:pPr>
                        <w:spacing w:after="0" w:line="240" w:lineRule="auto"/>
                      </w:pP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This is a great fictional novel that is a nice easy read and a really good introduction to the history and development of                                      philosophy. Don’t get it mixed up                                        with Sophie’s Choice which is a                                   harrowing true story during the                         Holocaust.</w:t>
                      </w:r>
                    </w:p>
                    <w:p w:rsidR="00823658" w:rsidRDefault="00823658" w:rsidP="00161287"/>
                  </w:txbxContent>
                </v:textbox>
              </v:shape>
            </w:pict>
          </mc:Fallback>
        </mc:AlternateContent>
      </w:r>
    </w:p>
    <w:p w:rsidR="00161287" w:rsidRPr="00161287" w:rsidRDefault="00573FAD" w:rsidP="00161287">
      <w:r>
        <w:rPr>
          <w:noProof/>
          <w:lang w:eastAsia="en-GB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6228277</wp:posOffset>
            </wp:positionH>
            <wp:positionV relativeFrom="paragraph">
              <wp:posOffset>131511</wp:posOffset>
            </wp:positionV>
            <wp:extent cx="545477" cy="833202"/>
            <wp:effectExtent l="0" t="0" r="698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38" cy="83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87"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419A33B0" wp14:editId="53BDC7E5">
                <wp:simplePos x="0" y="0"/>
                <wp:positionH relativeFrom="column">
                  <wp:posOffset>3243339</wp:posOffset>
                </wp:positionH>
                <wp:positionV relativeFrom="paragraph">
                  <wp:posOffset>47428</wp:posOffset>
                </wp:positionV>
                <wp:extent cx="3572860" cy="1891862"/>
                <wp:effectExtent l="0" t="0" r="27940" b="1333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860" cy="18918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16128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8. Freud on religion</w:t>
                            </w:r>
                            <w:r w:rsidRPr="0043138E"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:rsidR="00823658" w:rsidRDefault="00823658" w:rsidP="00F332E5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  <w:r w:rsidRPr="00161287"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hat did Freud think of religion? Why                     does he say there is a link between                    religion and obsessive actions? What              does he say about the reasons for why people follow a religion? How did Freud shape thought about religion?</w:t>
                            </w:r>
                          </w:p>
                          <w:p w:rsidR="00823658" w:rsidRDefault="004345EC" w:rsidP="00F332E5">
                            <w:pPr>
                              <w:spacing w:after="0" w:line="240" w:lineRule="auto"/>
                            </w:pPr>
                            <w:hyperlink r:id="rId24" w:history="1">
                              <w:r w:rsidR="00823658">
                                <w:rPr>
                                  <w:rStyle w:val="Hyperlink"/>
                                </w:rPr>
                                <w:t>https://www.youtube.com/watch?v=1U440mcsebE</w:t>
                              </w:r>
                            </w:hyperlink>
                            <w:r w:rsidR="00823658">
                              <w:t xml:space="preserve"> </w:t>
                            </w:r>
                          </w:p>
                          <w:p w:rsidR="00823658" w:rsidRDefault="00823658" w:rsidP="001612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33B0" id="_x0000_s1034" type="#_x0000_t202" style="position:absolute;margin-left:255.4pt;margin-top:3.75pt;width:281.35pt;height:148.9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">
                <v:textbox>
                  <w:txbxContent>
                    <w:p w:rsidR="00823658" w:rsidRPr="0043138E" w:rsidRDefault="00823658" w:rsidP="00161287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8. Freud on religion</w:t>
                      </w:r>
                      <w:r w:rsidRPr="0043138E"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:</w:t>
                      </w:r>
                    </w:p>
                    <w:p w:rsidR="00823658" w:rsidRDefault="00823658" w:rsidP="00F332E5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  <w:r w:rsidRPr="00161287"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W</w:t>
                      </w: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hat did Freud think of religion? Why                     does he say there is a link between                    religion and obsessive actions? What              does he say about the reasons for why people follow a religion? How did Freud shape thought about religion?</w:t>
                      </w:r>
                    </w:p>
                    <w:p w:rsidR="00823658" w:rsidRDefault="004345EC" w:rsidP="00F332E5">
                      <w:pPr>
                        <w:spacing w:after="0" w:line="240" w:lineRule="auto"/>
                      </w:pPr>
                      <w:hyperlink r:id="rId25" w:history="1">
                        <w:r w:rsidR="00823658">
                          <w:rPr>
                            <w:rStyle w:val="Hyperlink"/>
                          </w:rPr>
                          <w:t>https://www.youtube.com/watch?v=1U440mcsebE</w:t>
                        </w:r>
                      </w:hyperlink>
                      <w:r w:rsidR="00823658">
                        <w:t xml:space="preserve"> </w:t>
                      </w:r>
                    </w:p>
                    <w:p w:rsidR="00823658" w:rsidRDefault="00823658" w:rsidP="00161287"/>
                  </w:txbxContent>
                </v:textbox>
              </v:shape>
            </w:pict>
          </mc:Fallback>
        </mc:AlternateContent>
      </w:r>
    </w:p>
    <w:p w:rsidR="00161287" w:rsidRPr="00161287" w:rsidRDefault="00161287" w:rsidP="00161287"/>
    <w:p w:rsidR="00161287" w:rsidRPr="00161287" w:rsidRDefault="00BD6450" w:rsidP="00161287"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2402512</wp:posOffset>
            </wp:positionH>
            <wp:positionV relativeFrom="paragraph">
              <wp:posOffset>157743</wp:posOffset>
            </wp:positionV>
            <wp:extent cx="756824" cy="1103586"/>
            <wp:effectExtent l="0" t="0" r="571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61" cy="111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302">
        <w:rPr>
          <w:noProof/>
          <w:lang w:eastAsia="en-GB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2458714</wp:posOffset>
            </wp:positionH>
            <wp:positionV relativeFrom="paragraph">
              <wp:posOffset>157743</wp:posOffset>
            </wp:positionV>
            <wp:extent cx="735748" cy="1092134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90" cy="110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782" w:rsidRDefault="00161287" w:rsidP="00D57782">
      <w:r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03456" behindDoc="0" locked="0" layoutInCell="1" allowOverlap="1" wp14:anchorId="33E0B5C0" wp14:editId="4EA94983">
                <wp:simplePos x="0" y="0"/>
                <wp:positionH relativeFrom="column">
                  <wp:posOffset>3243339</wp:posOffset>
                </wp:positionH>
                <wp:positionV relativeFrom="paragraph">
                  <wp:posOffset>969645</wp:posOffset>
                </wp:positionV>
                <wp:extent cx="3573430" cy="1922780"/>
                <wp:effectExtent l="0" t="0" r="27305" b="2032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430" cy="192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16128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10. Plato – the Allegory of the Cave</w:t>
                            </w:r>
                            <w:r w:rsidRPr="0043138E"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:rsidR="00823658" w:rsidRDefault="00823658" w:rsidP="00161287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What is the purpose of                                   philosophy? What is the                                      meaning of the Allegory                                                of the Cave? How does                                       the philosophical process work? Why is this process important (according to Plato)?</w:t>
                            </w:r>
                          </w:p>
                          <w:p w:rsidR="00823658" w:rsidRPr="004D46AE" w:rsidRDefault="00823658" w:rsidP="00161287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12"/>
                                <w:szCs w:val="30"/>
                              </w:rPr>
                            </w:pPr>
                          </w:p>
                          <w:p w:rsidR="00823658" w:rsidRDefault="004345EC" w:rsidP="00161287">
                            <w:pPr>
                              <w:spacing w:after="0" w:line="240" w:lineRule="auto"/>
                            </w:pPr>
                            <w:hyperlink r:id="rId28" w:history="1">
                              <w:r w:rsidR="00823658">
                                <w:rPr>
                                  <w:rStyle w:val="Hyperlink"/>
                                </w:rPr>
                                <w:t>https://www.youtube.com/watch?v=SWlUKJIMge4</w:t>
                              </w:r>
                            </w:hyperlink>
                            <w:r w:rsidR="00823658"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 xml:space="preserve">  </w:t>
                            </w:r>
                          </w:p>
                          <w:p w:rsidR="00823658" w:rsidRDefault="00823658" w:rsidP="001612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0B5C0" id="_x0000_s1035" type="#_x0000_t202" style="position:absolute;margin-left:255.4pt;margin-top:76.35pt;width:281.35pt;height:151.4pt;z-index:25160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">
                <v:textbox>
                  <w:txbxContent>
                    <w:p w:rsidR="00823658" w:rsidRPr="0043138E" w:rsidRDefault="00823658" w:rsidP="00161287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10. Plato – the Allegory of the Cave</w:t>
                      </w:r>
                      <w:r w:rsidRPr="0043138E"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:</w:t>
                      </w:r>
                    </w:p>
                    <w:p w:rsidR="00823658" w:rsidRDefault="00823658" w:rsidP="00161287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What is the purpose of                                   philosophy? What is the                                      meaning of the Allegory                                                of the Cave? How does                                       the philosophical process work? Why is this process important (according to Plato)?</w:t>
                      </w:r>
                    </w:p>
                    <w:p w:rsidR="00823658" w:rsidRPr="004D46AE" w:rsidRDefault="00823658" w:rsidP="00161287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12"/>
                          <w:szCs w:val="30"/>
                        </w:rPr>
                      </w:pPr>
                    </w:p>
                    <w:p w:rsidR="00823658" w:rsidRDefault="004345EC" w:rsidP="00161287">
                      <w:pPr>
                        <w:spacing w:after="0" w:line="240" w:lineRule="auto"/>
                      </w:pPr>
                      <w:hyperlink r:id="rId29" w:history="1">
                        <w:r w:rsidR="00823658">
                          <w:rPr>
                            <w:rStyle w:val="Hyperlink"/>
                          </w:rPr>
                          <w:t>https://www.youtube.com/watch?v=SWlUKJIMge4</w:t>
                        </w:r>
                      </w:hyperlink>
                      <w:r w:rsidR="00823658"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 xml:space="preserve">  </w:t>
                      </w:r>
                    </w:p>
                    <w:p w:rsidR="00823658" w:rsidRDefault="00823658" w:rsidP="00161287"/>
                  </w:txbxContent>
                </v:textbox>
              </v:shape>
            </w:pict>
          </mc:Fallback>
        </mc:AlternateContent>
      </w:r>
      <w:r w:rsidRPr="00594AFB">
        <w:rPr>
          <w:rFonts w:ascii="Maiandra GD" w:hAnsi="Maiandra GD"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593216" behindDoc="0" locked="0" layoutInCell="1" allowOverlap="1" wp14:anchorId="419A33B0" wp14:editId="53BDC7E5">
                <wp:simplePos x="0" y="0"/>
                <wp:positionH relativeFrom="column">
                  <wp:posOffset>-340688</wp:posOffset>
                </wp:positionH>
                <wp:positionV relativeFrom="paragraph">
                  <wp:posOffset>969645</wp:posOffset>
                </wp:positionV>
                <wp:extent cx="3583940" cy="1923393"/>
                <wp:effectExtent l="0" t="0" r="16510" b="2032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1923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58" w:rsidRPr="0043138E" w:rsidRDefault="00823658" w:rsidP="00161287">
                            <w:p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9. ‘Religion is the opium of the people’</w:t>
                            </w:r>
                            <w:r w:rsidRPr="0043138E">
                              <w:rPr>
                                <w:rFonts w:cstheme="minorHAnsi"/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:rsidR="00823658" w:rsidRDefault="00823658" w:rsidP="00BB5302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  <w:t>Why did Karl Marx say this? How                                 has this been misunderstood?                                      What else does Marx say about                          religion?</w:t>
                            </w:r>
                          </w:p>
                          <w:p w:rsidR="00823658" w:rsidRDefault="00823658" w:rsidP="00BB5302">
                            <w:pPr>
                              <w:spacing w:after="0" w:line="240" w:lineRule="auto"/>
                              <w:rPr>
                                <w:rFonts w:ascii="Candara" w:hAnsi="Candara" w:cstheme="minorHAnsi"/>
                                <w:sz w:val="28"/>
                                <w:szCs w:val="30"/>
                              </w:rPr>
                            </w:pPr>
                          </w:p>
                          <w:p w:rsidR="00823658" w:rsidRDefault="004345EC" w:rsidP="00BB5302">
                            <w:pPr>
                              <w:spacing w:after="0" w:line="240" w:lineRule="auto"/>
                            </w:pPr>
                            <w:hyperlink r:id="rId30" w:history="1">
                              <w:r w:rsidR="00823658">
                                <w:rPr>
                                  <w:rStyle w:val="Hyperlink"/>
                                </w:rPr>
                                <w:t>https://www.youtube.com/watch?v=bHxiMNvdWdA</w:t>
                              </w:r>
                            </w:hyperlink>
                            <w:r w:rsidR="00823658">
                              <w:t xml:space="preserve"> </w:t>
                            </w:r>
                          </w:p>
                          <w:p w:rsidR="00823658" w:rsidRDefault="00823658" w:rsidP="001612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33B0" id="_x0000_s1036" type="#_x0000_t202" style="position:absolute;margin-left:-26.85pt;margin-top:76.35pt;width:282.2pt;height:151.45pt;z-index:25159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">
                <v:textbox>
                  <w:txbxContent>
                    <w:p w:rsidR="00823658" w:rsidRPr="0043138E" w:rsidRDefault="00823658" w:rsidP="00161287">
                      <w:pPr>
                        <w:spacing w:after="0"/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9. ‘Religion is the opium of the people’</w:t>
                      </w:r>
                      <w:r w:rsidRPr="0043138E">
                        <w:rPr>
                          <w:rFonts w:cstheme="minorHAnsi"/>
                          <w:b/>
                          <w:bCs/>
                          <w:sz w:val="30"/>
                          <w:szCs w:val="30"/>
                          <w:u w:val="single"/>
                        </w:rPr>
                        <w:t>:</w:t>
                      </w:r>
                    </w:p>
                    <w:p w:rsidR="00823658" w:rsidRDefault="00823658" w:rsidP="00BB5302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  <w:r>
                        <w:rPr>
                          <w:rFonts w:ascii="Candara" w:hAnsi="Candara" w:cstheme="minorHAnsi"/>
                          <w:sz w:val="28"/>
                          <w:szCs w:val="30"/>
                        </w:rPr>
                        <w:t>Why did Karl Marx say this? How                                 has this been misunderstood?                                      What else does Marx say about                          religion?</w:t>
                      </w:r>
                    </w:p>
                    <w:p w:rsidR="00823658" w:rsidRDefault="00823658" w:rsidP="00BB5302">
                      <w:pPr>
                        <w:spacing w:after="0" w:line="240" w:lineRule="auto"/>
                        <w:rPr>
                          <w:rFonts w:ascii="Candara" w:hAnsi="Candara" w:cstheme="minorHAnsi"/>
                          <w:sz w:val="28"/>
                          <w:szCs w:val="30"/>
                        </w:rPr>
                      </w:pPr>
                    </w:p>
                    <w:p w:rsidR="00823658" w:rsidRDefault="004345EC" w:rsidP="00BB5302">
                      <w:pPr>
                        <w:spacing w:after="0" w:line="240" w:lineRule="auto"/>
                      </w:pPr>
                      <w:hyperlink r:id="rId31" w:history="1">
                        <w:r w:rsidR="00823658">
                          <w:rPr>
                            <w:rStyle w:val="Hyperlink"/>
                          </w:rPr>
                          <w:t>https://www.youtube.com/watch?v=bHxiMNvdWdA</w:t>
                        </w:r>
                      </w:hyperlink>
                      <w:r w:rsidR="00823658">
                        <w:t xml:space="preserve"> </w:t>
                      </w:r>
                    </w:p>
                    <w:p w:rsidR="00823658" w:rsidRDefault="00823658" w:rsidP="00161287"/>
                  </w:txbxContent>
                </v:textbox>
              </v:shape>
            </w:pict>
          </mc:Fallback>
        </mc:AlternateContent>
      </w:r>
    </w:p>
    <w:p w:rsidR="00D57782" w:rsidRPr="00D57782" w:rsidRDefault="00D57782" w:rsidP="00D57782"/>
    <w:p w:rsidR="00D57782" w:rsidRPr="00D57782" w:rsidRDefault="00D57782" w:rsidP="00D57782"/>
    <w:p w:rsidR="00D57782" w:rsidRPr="00D57782" w:rsidRDefault="00D57782" w:rsidP="00D57782">
      <w:r>
        <w:rPr>
          <w:noProof/>
          <w:lang w:eastAsia="en-GB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5302535</wp:posOffset>
            </wp:positionH>
            <wp:positionV relativeFrom="paragraph">
              <wp:posOffset>325755</wp:posOffset>
            </wp:positionV>
            <wp:extent cx="1362075" cy="84074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782" w:rsidRPr="00D57782" w:rsidRDefault="00573FAD" w:rsidP="00D57782"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12700</wp:posOffset>
            </wp:positionV>
            <wp:extent cx="694055" cy="9874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782" w:rsidRPr="00D57782" w:rsidRDefault="00D57782" w:rsidP="00D57782"/>
    <w:p w:rsidR="00D57782" w:rsidRPr="00D57782" w:rsidRDefault="00D57782" w:rsidP="00D57782"/>
    <w:p w:rsidR="00D57782" w:rsidRPr="00D57782" w:rsidRDefault="00D57782" w:rsidP="00D57782"/>
    <w:p w:rsidR="00D57782" w:rsidRPr="00D57782" w:rsidRDefault="00D57782" w:rsidP="00D57782"/>
    <w:p w:rsidR="00D57782" w:rsidRPr="00D57782" w:rsidRDefault="00D57782" w:rsidP="00D57782"/>
    <w:p w:rsidR="00D57782" w:rsidRPr="00D57782" w:rsidRDefault="00D57782" w:rsidP="00D57782"/>
    <w:p w:rsidR="00D57782" w:rsidRPr="00D57782" w:rsidRDefault="00D57782" w:rsidP="00D57782"/>
    <w:p w:rsidR="00311780" w:rsidRPr="00D57782" w:rsidRDefault="00D57782" w:rsidP="00D57782">
      <w:pPr>
        <w:tabs>
          <w:tab w:val="left" w:pos="3426"/>
        </w:tabs>
      </w:pPr>
      <w:r>
        <w:tab/>
      </w:r>
    </w:p>
    <w:sectPr w:rsidR="00311780" w:rsidRPr="00D57782" w:rsidSect="004B1A7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912B51"/>
    <w:multiLevelType w:val="hybridMultilevel"/>
    <w:tmpl w:val="FB6047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CC6"/>
    <w:rsid w:val="00161287"/>
    <w:rsid w:val="001F42E5"/>
    <w:rsid w:val="00311780"/>
    <w:rsid w:val="00424598"/>
    <w:rsid w:val="0043138E"/>
    <w:rsid w:val="004345EC"/>
    <w:rsid w:val="004B1A70"/>
    <w:rsid w:val="004D46AE"/>
    <w:rsid w:val="00567CC6"/>
    <w:rsid w:val="00573FAD"/>
    <w:rsid w:val="00655CEF"/>
    <w:rsid w:val="007B7EA9"/>
    <w:rsid w:val="00823658"/>
    <w:rsid w:val="008714F6"/>
    <w:rsid w:val="009A0AE6"/>
    <w:rsid w:val="009C5304"/>
    <w:rsid w:val="009D101A"/>
    <w:rsid w:val="00A07CB3"/>
    <w:rsid w:val="00A5087A"/>
    <w:rsid w:val="00A87D24"/>
    <w:rsid w:val="00B44BC5"/>
    <w:rsid w:val="00BB5302"/>
    <w:rsid w:val="00BC352F"/>
    <w:rsid w:val="00BD6450"/>
    <w:rsid w:val="00D57782"/>
    <w:rsid w:val="00F332E5"/>
    <w:rsid w:val="00F5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44B355-3DF7-49BE-82DD-90E850F67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7C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13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138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2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j-qvJLI-Ck" TargetMode="External"/><Relationship Id="rId13" Type="http://schemas.openxmlformats.org/officeDocument/2006/relationships/hyperlink" Target="https://www.youtube.com/watch?v=9AzNEG1GB-k&amp;list=PL8dPuuaLjXtNgK6MZucdYldNkMybYIHKR&amp;index=14" TargetMode="External"/><Relationship Id="rId18" Type="http://schemas.openxmlformats.org/officeDocument/2006/relationships/hyperlink" Target="https://www.youtube.com/watch?v=Mz_iGGGMddw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gs_gY1K1AMU&amp;list=PL8dPuuaLjXtNgK6MZucdYldNkMybYIHKR&amp;index=13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Mz_iGGGMddw" TargetMode="External"/><Relationship Id="rId25" Type="http://schemas.openxmlformats.org/officeDocument/2006/relationships/hyperlink" Target="https://www.youtube.com/watch?v=1U440mcsebE" TargetMode="External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uNmrIM4Dl3U" TargetMode="External"/><Relationship Id="rId29" Type="http://schemas.openxmlformats.org/officeDocument/2006/relationships/hyperlink" Target="https://www.youtube.com/watch?v=SWlUKJIMge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s_gY1K1AMU&amp;list=PL8dPuuaLjXtNgK6MZucdYldNkMybYIHKR&amp;index=13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1U440mcsebE" TargetMode="External"/><Relationship Id="rId32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SWlUKJIMge4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uNmrIM4Dl3U" TargetMode="External"/><Relationship Id="rId31" Type="http://schemas.openxmlformats.org/officeDocument/2006/relationships/hyperlink" Target="https://www.youtube.com/watch?v=bHxiMNvdWd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j-qvJLI-Ck" TargetMode="External"/><Relationship Id="rId14" Type="http://schemas.openxmlformats.org/officeDocument/2006/relationships/hyperlink" Target="https://www.youtube.com/watch?v=9AzNEG1GB-k&amp;list=PL8dPuuaLjXtNgK6MZucdYldNkMybYIHKR&amp;index=14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youtube.com/watch?v=bHxiMNvdWd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41A951F5</Template>
  <TotalTime>0</TotalTime>
  <Pages>2</Pages>
  <Words>8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Butler</dc:creator>
  <cp:keywords/>
  <dc:description/>
  <cp:lastModifiedBy>C Gardiner</cp:lastModifiedBy>
  <cp:revision>2</cp:revision>
  <cp:lastPrinted>2019-07-02T09:57:00Z</cp:lastPrinted>
  <dcterms:created xsi:type="dcterms:W3CDTF">2019-07-05T08:21:00Z</dcterms:created>
  <dcterms:modified xsi:type="dcterms:W3CDTF">2019-07-05T08:21:00Z</dcterms:modified>
</cp:coreProperties>
</file>